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A4F" w:rsidRDefault="00BC1ADB" w:rsidP="00D55072">
      <w:pPr>
        <w:jc w:val="center"/>
        <w:rPr>
          <w:rFonts w:ascii="Impact" w:hAnsi="Impact"/>
          <w:b/>
          <w:sz w:val="44"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BF6A39" wp14:editId="025AD89D">
                <wp:simplePos x="0" y="0"/>
                <wp:positionH relativeFrom="column">
                  <wp:posOffset>7048500</wp:posOffset>
                </wp:positionH>
                <wp:positionV relativeFrom="paragraph">
                  <wp:posOffset>368300</wp:posOffset>
                </wp:positionV>
                <wp:extent cx="3060700" cy="2578100"/>
                <wp:effectExtent l="0" t="0" r="635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700" cy="257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1ADB" w:rsidRPr="00BC1ADB" w:rsidRDefault="00BC1ADB" w:rsidP="00BC1ADB">
                            <w:pPr>
                              <w:jc w:val="center"/>
                              <w:rPr>
                                <w:b/>
                                <w:color w:val="76923C" w:themeColor="accent3" w:themeShade="BF"/>
                              </w:rPr>
                            </w:pPr>
                            <w:r w:rsidRPr="00BC1ADB">
                              <w:rPr>
                                <w:b/>
                                <w:color w:val="76923C" w:themeColor="accent3" w:themeShade="BF"/>
                              </w:rPr>
                              <w:t>TA Support</w:t>
                            </w:r>
                          </w:p>
                          <w:tbl>
                            <w:tblPr>
                              <w:tblStyle w:val="LightList-Accent3"/>
                              <w:tblW w:w="0" w:type="auto"/>
                              <w:jc w:val="center"/>
                              <w:tblBorders>
                                <w:top w:val="single" w:sz="4" w:space="0" w:color="76923C" w:themeColor="accent3" w:themeShade="BF"/>
                                <w:left w:val="single" w:sz="4" w:space="0" w:color="76923C" w:themeColor="accent3" w:themeShade="BF"/>
                                <w:bottom w:val="single" w:sz="4" w:space="0" w:color="76923C" w:themeColor="accent3" w:themeShade="BF"/>
                                <w:right w:val="single" w:sz="4" w:space="0" w:color="76923C" w:themeColor="accent3" w:themeShade="BF"/>
                                <w:insideH w:val="single" w:sz="4" w:space="0" w:color="76923C" w:themeColor="accent3" w:themeShade="BF"/>
                                <w:insideV w:val="single" w:sz="4" w:space="0" w:color="76923C" w:themeColor="accent3" w:themeShade="B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154"/>
                              <w:gridCol w:w="1154"/>
                              <w:gridCol w:w="1154"/>
                              <w:gridCol w:w="1155"/>
                            </w:tblGrid>
                            <w:tr w:rsidR="00BC1ADB" w:rsidTr="00BC1AD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58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154" w:type="dxa"/>
                                </w:tcPr>
                                <w:p w:rsidR="00BC1ADB" w:rsidRDefault="00BC1ADB">
                                  <w:r>
                                    <w:t>Student</w:t>
                                  </w:r>
                                </w:p>
                              </w:tc>
                              <w:tc>
                                <w:tcPr>
                                  <w:tcW w:w="1154" w:type="dxa"/>
                                </w:tcPr>
                                <w:p w:rsidR="00BC1ADB" w:rsidRDefault="00BC1ADB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TA</w:t>
                                  </w:r>
                                </w:p>
                              </w:tc>
                              <w:tc>
                                <w:tcPr>
                                  <w:tcW w:w="1154" w:type="dxa"/>
                                </w:tcPr>
                                <w:p w:rsidR="00BC1ADB" w:rsidRDefault="00BC1ADB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When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</w:tcPr>
                                <w:p w:rsidR="00BC1ADB" w:rsidRDefault="00BC1ADB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What</w:t>
                                  </w:r>
                                </w:p>
                              </w:tc>
                            </w:tr>
                            <w:tr w:rsidR="00BC1ADB" w:rsidTr="00BC1AD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8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154" w:type="dxa"/>
                                  <w:tcBorders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BC1ADB" w:rsidRDefault="00BC1ADB"/>
                              </w:tc>
                              <w:tc>
                                <w:tcPr>
                                  <w:tcW w:w="1154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BC1ADB" w:rsidRDefault="00BC1AD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4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BC1ADB" w:rsidRDefault="00BC1AD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tcBorders>
                                </w:tcPr>
                                <w:p w:rsidR="00BC1ADB" w:rsidRDefault="00BC1AD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BC1ADB" w:rsidTr="00BC1ADB">
                              <w:trPr>
                                <w:trHeight w:val="58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154" w:type="dxa"/>
                                </w:tcPr>
                                <w:p w:rsidR="00BC1ADB" w:rsidRDefault="00BC1ADB"/>
                              </w:tc>
                              <w:tc>
                                <w:tcPr>
                                  <w:tcW w:w="1154" w:type="dxa"/>
                                </w:tcPr>
                                <w:p w:rsidR="00BC1ADB" w:rsidRDefault="00BC1AD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4" w:type="dxa"/>
                                </w:tcPr>
                                <w:p w:rsidR="00BC1ADB" w:rsidRDefault="00BC1AD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5" w:type="dxa"/>
                                </w:tcPr>
                                <w:p w:rsidR="00BC1ADB" w:rsidRDefault="00BC1AD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BC1ADB" w:rsidTr="00BC1AD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8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154" w:type="dxa"/>
                                  <w:tcBorders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BC1ADB" w:rsidRDefault="00BC1ADB"/>
                              </w:tc>
                              <w:tc>
                                <w:tcPr>
                                  <w:tcW w:w="1154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BC1ADB" w:rsidRDefault="00BC1AD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4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BC1ADB" w:rsidRDefault="00BC1AD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tcBorders>
                                </w:tcPr>
                                <w:p w:rsidR="00BC1ADB" w:rsidRDefault="00BC1AD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  <w:tr w:rsidR="00BC1ADB" w:rsidTr="00BC1ADB">
                              <w:trPr>
                                <w:trHeight w:val="58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154" w:type="dxa"/>
                                </w:tcPr>
                                <w:p w:rsidR="00BC1ADB" w:rsidRDefault="00BC1ADB"/>
                              </w:tc>
                              <w:tc>
                                <w:tcPr>
                                  <w:tcW w:w="1154" w:type="dxa"/>
                                </w:tcPr>
                                <w:p w:rsidR="00BC1ADB" w:rsidRDefault="00BC1AD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4" w:type="dxa"/>
                                </w:tcPr>
                                <w:p w:rsidR="00BC1ADB" w:rsidRDefault="00BC1AD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155" w:type="dxa"/>
                                </w:tcPr>
                                <w:p w:rsidR="00BC1ADB" w:rsidRDefault="00BC1AD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</w:tr>
                          </w:tbl>
                          <w:p w:rsidR="00BC1ADB" w:rsidRDefault="00BC1A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555pt;margin-top:29pt;width:241pt;height:20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" fillcolor="white [3201]" stroked="f" strokeweight=".5pt">
                <v:textbox>
                  <w:txbxContent>
                    <w:p w:rsidR="00BC1ADB" w:rsidRPr="00BC1ADB" w:rsidRDefault="00BC1ADB" w:rsidP="00BC1ADB">
                      <w:pPr>
                        <w:jc w:val="center"/>
                        <w:rPr>
                          <w:b/>
                          <w:color w:val="76923C" w:themeColor="accent3" w:themeShade="BF"/>
                        </w:rPr>
                      </w:pPr>
                      <w:r w:rsidRPr="00BC1ADB">
                        <w:rPr>
                          <w:b/>
                          <w:color w:val="76923C" w:themeColor="accent3" w:themeShade="BF"/>
                        </w:rPr>
                        <w:t>TA Support</w:t>
                      </w:r>
                    </w:p>
                    <w:tbl>
                      <w:tblPr>
                        <w:tblStyle w:val="LightList-Accent3"/>
                        <w:tblW w:w="0" w:type="auto"/>
                        <w:jc w:val="center"/>
                        <w:tblBorders>
                          <w:top w:val="single" w:sz="4" w:space="0" w:color="76923C" w:themeColor="accent3" w:themeShade="BF"/>
                          <w:left w:val="single" w:sz="4" w:space="0" w:color="76923C" w:themeColor="accent3" w:themeShade="BF"/>
                          <w:bottom w:val="single" w:sz="4" w:space="0" w:color="76923C" w:themeColor="accent3" w:themeShade="BF"/>
                          <w:right w:val="single" w:sz="4" w:space="0" w:color="76923C" w:themeColor="accent3" w:themeShade="BF"/>
                          <w:insideH w:val="single" w:sz="4" w:space="0" w:color="76923C" w:themeColor="accent3" w:themeShade="BF"/>
                          <w:insideV w:val="single" w:sz="4" w:space="0" w:color="76923C" w:themeColor="accent3" w:themeShade="B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154"/>
                        <w:gridCol w:w="1154"/>
                        <w:gridCol w:w="1154"/>
                        <w:gridCol w:w="1155"/>
                      </w:tblGrid>
                      <w:tr w:rsidR="00BC1ADB" w:rsidTr="00BC1AD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58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154" w:type="dxa"/>
                          </w:tcPr>
                          <w:p w:rsidR="00BC1ADB" w:rsidRDefault="00BC1ADB">
                            <w:r>
                              <w:t>Student</w:t>
                            </w:r>
                          </w:p>
                        </w:tc>
                        <w:tc>
                          <w:tcPr>
                            <w:tcW w:w="1154" w:type="dxa"/>
                          </w:tcPr>
                          <w:p w:rsidR="00BC1ADB" w:rsidRDefault="00BC1ADB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TA</w:t>
                            </w:r>
                          </w:p>
                        </w:tc>
                        <w:tc>
                          <w:tcPr>
                            <w:tcW w:w="1154" w:type="dxa"/>
                          </w:tcPr>
                          <w:p w:rsidR="00BC1ADB" w:rsidRDefault="00BC1ADB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When</w:t>
                            </w:r>
                          </w:p>
                        </w:tc>
                        <w:tc>
                          <w:tcPr>
                            <w:tcW w:w="1155" w:type="dxa"/>
                          </w:tcPr>
                          <w:p w:rsidR="00BC1ADB" w:rsidRDefault="00BC1ADB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What</w:t>
                            </w:r>
                          </w:p>
                        </w:tc>
                      </w:tr>
                      <w:tr w:rsidR="00BC1ADB" w:rsidTr="00BC1AD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8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154" w:type="dxa"/>
                            <w:tc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</w:tcBorders>
                          </w:tcPr>
                          <w:p w:rsidR="00BC1ADB" w:rsidRDefault="00BC1ADB"/>
                        </w:tc>
                        <w:tc>
                          <w:tcPr>
                            <w:tcW w:w="1154" w:type="dxa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</w:tcPr>
                          <w:p w:rsidR="00BC1ADB" w:rsidRDefault="00BC1AD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4" w:type="dxa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</w:tcPr>
                          <w:p w:rsidR="00BC1ADB" w:rsidRDefault="00BC1AD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one" w:sz="0" w:space="0" w:color="auto"/>
                              <w:bottom w:val="none" w:sz="0" w:space="0" w:color="auto"/>
                              <w:right w:val="none" w:sz="0" w:space="0" w:color="auto"/>
                            </w:tcBorders>
                          </w:tcPr>
                          <w:p w:rsidR="00BC1ADB" w:rsidRDefault="00BC1AD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BC1ADB" w:rsidTr="00BC1ADB">
                        <w:trPr>
                          <w:trHeight w:val="58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154" w:type="dxa"/>
                          </w:tcPr>
                          <w:p w:rsidR="00BC1ADB" w:rsidRDefault="00BC1ADB"/>
                        </w:tc>
                        <w:tc>
                          <w:tcPr>
                            <w:tcW w:w="1154" w:type="dxa"/>
                          </w:tcPr>
                          <w:p w:rsidR="00BC1ADB" w:rsidRDefault="00BC1AD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4" w:type="dxa"/>
                          </w:tcPr>
                          <w:p w:rsidR="00BC1ADB" w:rsidRDefault="00BC1AD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5" w:type="dxa"/>
                          </w:tcPr>
                          <w:p w:rsidR="00BC1ADB" w:rsidRDefault="00BC1AD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BC1ADB" w:rsidTr="00BC1AD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8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154" w:type="dxa"/>
                            <w:tc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</w:tcBorders>
                          </w:tcPr>
                          <w:p w:rsidR="00BC1ADB" w:rsidRDefault="00BC1ADB"/>
                        </w:tc>
                        <w:tc>
                          <w:tcPr>
                            <w:tcW w:w="1154" w:type="dxa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</w:tcPr>
                          <w:p w:rsidR="00BC1ADB" w:rsidRDefault="00BC1AD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4" w:type="dxa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</w:tcPr>
                          <w:p w:rsidR="00BC1ADB" w:rsidRDefault="00BC1AD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one" w:sz="0" w:space="0" w:color="auto"/>
                              <w:bottom w:val="none" w:sz="0" w:space="0" w:color="auto"/>
                              <w:right w:val="none" w:sz="0" w:space="0" w:color="auto"/>
                            </w:tcBorders>
                          </w:tcPr>
                          <w:p w:rsidR="00BC1ADB" w:rsidRDefault="00BC1AD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</w:tr>
                      <w:tr w:rsidR="00BC1ADB" w:rsidTr="00BC1ADB">
                        <w:trPr>
                          <w:trHeight w:val="58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154" w:type="dxa"/>
                          </w:tcPr>
                          <w:p w:rsidR="00BC1ADB" w:rsidRDefault="00BC1ADB"/>
                        </w:tc>
                        <w:tc>
                          <w:tcPr>
                            <w:tcW w:w="1154" w:type="dxa"/>
                          </w:tcPr>
                          <w:p w:rsidR="00BC1ADB" w:rsidRDefault="00BC1AD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4" w:type="dxa"/>
                          </w:tcPr>
                          <w:p w:rsidR="00BC1ADB" w:rsidRDefault="00BC1AD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1155" w:type="dxa"/>
                          </w:tcPr>
                          <w:p w:rsidR="00BC1ADB" w:rsidRDefault="00BC1AD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</w:tr>
                    </w:tbl>
                    <w:p w:rsidR="00BC1ADB" w:rsidRDefault="00BC1ADB"/>
                  </w:txbxContent>
                </v:textbox>
              </v:shape>
            </w:pict>
          </mc:Fallback>
        </mc:AlternateContent>
      </w:r>
      <w:r w:rsidR="00D55072" w:rsidRPr="00D55072">
        <w:rPr>
          <w:rFonts w:ascii="Impact" w:hAnsi="Impact"/>
          <w:b/>
          <w:sz w:val="44"/>
        </w:rPr>
        <w:t>The 5 Minute Class Profile</w:t>
      </w:r>
      <w:bookmarkStart w:id="0" w:name="_GoBack"/>
      <w:bookmarkEnd w:id="0"/>
    </w:p>
    <w:p w:rsidR="00D55072" w:rsidRDefault="00D55072" w:rsidP="00D55072">
      <w:pPr>
        <w:jc w:val="center"/>
        <w:rPr>
          <w:b/>
        </w:rPr>
      </w:pPr>
      <w:r>
        <w:rPr>
          <w:b/>
        </w:rPr>
        <w:t>…..print and scribble your way to a detailed analysis of your new class</w:t>
      </w:r>
    </w:p>
    <w:p w:rsidR="00D55072" w:rsidRPr="00D55072" w:rsidRDefault="001F514F" w:rsidP="00D55072">
      <w:pPr>
        <w:jc w:val="center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1673E9" wp14:editId="4A69BD3C">
                <wp:simplePos x="0" y="0"/>
                <wp:positionH relativeFrom="column">
                  <wp:posOffset>2933700</wp:posOffset>
                </wp:positionH>
                <wp:positionV relativeFrom="paragraph">
                  <wp:posOffset>3092450</wp:posOffset>
                </wp:positionV>
                <wp:extent cx="3810000" cy="2705100"/>
                <wp:effectExtent l="0" t="0" r="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270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A11" w:rsidRPr="00BC1ADB" w:rsidRDefault="00203A11" w:rsidP="00203A11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BC1ADB">
                              <w:rPr>
                                <w:b/>
                                <w:i/>
                                <w:sz w:val="28"/>
                              </w:rPr>
                              <w:t>Students causing concern</w:t>
                            </w:r>
                          </w:p>
                          <w:tbl>
                            <w:tblPr>
                              <w:tblStyle w:val="LightList-Accent2"/>
                              <w:tblW w:w="0" w:type="auto"/>
                              <w:tblBorders>
                                <w:top w:val="single" w:sz="4" w:space="0" w:color="C0504D" w:themeColor="accent2"/>
                                <w:left w:val="single" w:sz="4" w:space="0" w:color="C0504D" w:themeColor="accent2"/>
                                <w:bottom w:val="single" w:sz="4" w:space="0" w:color="C0504D" w:themeColor="accent2"/>
                                <w:right w:val="single" w:sz="4" w:space="0" w:color="C0504D" w:themeColor="accent2"/>
                                <w:insideH w:val="single" w:sz="4" w:space="0" w:color="C0504D" w:themeColor="accent2"/>
                                <w:insideV w:val="single" w:sz="4" w:space="0" w:color="C0504D" w:themeColor="accent2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40"/>
                              <w:gridCol w:w="1941"/>
                              <w:gridCol w:w="1941"/>
                            </w:tblGrid>
                            <w:tr w:rsidR="00203A11" w:rsidTr="001F514F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85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40" w:type="dxa"/>
                                </w:tcPr>
                                <w:p w:rsidR="00203A11" w:rsidRDefault="00203A11" w:rsidP="00203A11">
                                  <w:pPr>
                                    <w:jc w:val="center"/>
                                    <w:rPr>
                                      <w:b w:val="0"/>
                                      <w:sz w:val="28"/>
                                    </w:rPr>
                                  </w:pPr>
                                  <w:r>
                                    <w:rPr>
                                      <w:b w:val="0"/>
                                      <w:sz w:val="28"/>
                                    </w:rPr>
                                    <w:t>Concern</w:t>
                                  </w:r>
                                </w:p>
                              </w:tc>
                              <w:tc>
                                <w:tcPr>
                                  <w:tcW w:w="1941" w:type="dxa"/>
                                </w:tcPr>
                                <w:p w:rsidR="00203A11" w:rsidRDefault="00203A11" w:rsidP="00203A11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sz w:val="28"/>
                                    </w:rPr>
                                  </w:pPr>
                                  <w:r>
                                    <w:rPr>
                                      <w:b w:val="0"/>
                                      <w:sz w:val="28"/>
                                    </w:rPr>
                                    <w:t>Who</w:t>
                                  </w:r>
                                </w:p>
                              </w:tc>
                              <w:tc>
                                <w:tcPr>
                                  <w:tcW w:w="1941" w:type="dxa"/>
                                </w:tcPr>
                                <w:p w:rsidR="00203A11" w:rsidRDefault="00203A11" w:rsidP="00203A11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sz w:val="28"/>
                                    </w:rPr>
                                  </w:pPr>
                                  <w:r>
                                    <w:rPr>
                                      <w:b w:val="0"/>
                                      <w:sz w:val="28"/>
                                    </w:rPr>
                                    <w:t>Action</w:t>
                                  </w:r>
                                </w:p>
                              </w:tc>
                            </w:tr>
                            <w:tr w:rsidR="00203A11" w:rsidTr="002D3E3D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22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40" w:type="dxa"/>
                                  <w:tcBorders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203A11" w:rsidRPr="005650C2" w:rsidRDefault="00203A11" w:rsidP="00203A11">
                                  <w:pPr>
                                    <w:jc w:val="center"/>
                                    <w:rPr>
                                      <w:b w:val="0"/>
                                      <w:color w:val="C00000"/>
                                      <w:sz w:val="28"/>
                                    </w:rPr>
                                  </w:pPr>
                                  <w:r w:rsidRPr="005650C2">
                                    <w:rPr>
                                      <w:b w:val="0"/>
                                      <w:color w:val="C00000"/>
                                      <w:sz w:val="28"/>
                                    </w:rPr>
                                    <w:t>Slow progress</w:t>
                                  </w:r>
                                </w:p>
                              </w:tc>
                              <w:tc>
                                <w:tcPr>
                                  <w:tcW w:w="1941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</w:tcPr>
                                <w:p w:rsidR="00203A11" w:rsidRDefault="00203A11" w:rsidP="00203A1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1" w:type="dxa"/>
                                  <w:tcBorders>
                                    <w:top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tcBorders>
                                </w:tcPr>
                                <w:p w:rsidR="00203A11" w:rsidRDefault="00203A11" w:rsidP="00203A1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203A11" w:rsidTr="002D3E3D">
                              <w:trPr>
                                <w:trHeight w:val="159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40" w:type="dxa"/>
                                </w:tcPr>
                                <w:p w:rsidR="00203A11" w:rsidRPr="005650C2" w:rsidRDefault="00203A11" w:rsidP="00203A11">
                                  <w:pPr>
                                    <w:jc w:val="center"/>
                                    <w:rPr>
                                      <w:b w:val="0"/>
                                      <w:color w:val="C00000"/>
                                      <w:sz w:val="28"/>
                                    </w:rPr>
                                  </w:pPr>
                                  <w:r w:rsidRPr="005650C2">
                                    <w:rPr>
                                      <w:b w:val="0"/>
                                      <w:color w:val="C00000"/>
                                      <w:sz w:val="28"/>
                                    </w:rPr>
                                    <w:t>No progress</w:t>
                                  </w:r>
                                </w:p>
                              </w:tc>
                              <w:tc>
                                <w:tcPr>
                                  <w:tcW w:w="1941" w:type="dxa"/>
                                </w:tcPr>
                                <w:p w:rsidR="00203A11" w:rsidRDefault="00203A11" w:rsidP="00203A1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1" w:type="dxa"/>
                                </w:tcPr>
                                <w:p w:rsidR="00203A11" w:rsidRDefault="00203A11" w:rsidP="00203A1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03A11" w:rsidRPr="00203A11" w:rsidRDefault="00203A11" w:rsidP="00203A1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231pt;margin-top:243.5pt;width:300pt;height:21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" fillcolor="white [3201]" stroked="f" strokeweight=".5pt">
                <v:textbox>
                  <w:txbxContent>
                    <w:p w:rsidR="00203A11" w:rsidRPr="00BC1ADB" w:rsidRDefault="00203A11" w:rsidP="00203A11">
                      <w:pPr>
                        <w:jc w:val="center"/>
                        <w:rPr>
                          <w:b/>
                          <w:i/>
                          <w:sz w:val="28"/>
                        </w:rPr>
                      </w:pPr>
                      <w:r w:rsidRPr="00BC1ADB">
                        <w:rPr>
                          <w:b/>
                          <w:i/>
                          <w:sz w:val="28"/>
                        </w:rPr>
                        <w:t>Students causing concern</w:t>
                      </w:r>
                    </w:p>
                    <w:tbl>
                      <w:tblPr>
                        <w:tblStyle w:val="LightList-Accent2"/>
                        <w:tblW w:w="0" w:type="auto"/>
                        <w:tblBorders>
                          <w:top w:val="single" w:sz="4" w:space="0" w:color="C0504D" w:themeColor="accent2"/>
                          <w:left w:val="single" w:sz="4" w:space="0" w:color="C0504D" w:themeColor="accent2"/>
                          <w:bottom w:val="single" w:sz="4" w:space="0" w:color="C0504D" w:themeColor="accent2"/>
                          <w:right w:val="single" w:sz="4" w:space="0" w:color="C0504D" w:themeColor="accent2"/>
                          <w:insideH w:val="single" w:sz="4" w:space="0" w:color="C0504D" w:themeColor="accent2"/>
                          <w:insideV w:val="single" w:sz="4" w:space="0" w:color="C0504D" w:themeColor="accent2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40"/>
                        <w:gridCol w:w="1941"/>
                        <w:gridCol w:w="1941"/>
                      </w:tblGrid>
                      <w:tr w:rsidR="00203A11" w:rsidTr="001F514F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85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40" w:type="dxa"/>
                          </w:tcPr>
                          <w:p w:rsidR="00203A11" w:rsidRDefault="00203A11" w:rsidP="00203A11">
                            <w:pPr>
                              <w:jc w:val="center"/>
                              <w:rPr>
                                <w:b w:val="0"/>
                                <w:sz w:val="28"/>
                              </w:rPr>
                            </w:pPr>
                            <w:r>
                              <w:rPr>
                                <w:b w:val="0"/>
                                <w:sz w:val="28"/>
                              </w:rPr>
                              <w:t>Concern</w:t>
                            </w:r>
                          </w:p>
                        </w:tc>
                        <w:tc>
                          <w:tcPr>
                            <w:tcW w:w="1941" w:type="dxa"/>
                          </w:tcPr>
                          <w:p w:rsidR="00203A11" w:rsidRDefault="00203A11" w:rsidP="00203A11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sz w:val="28"/>
                              </w:rPr>
                            </w:pPr>
                            <w:r>
                              <w:rPr>
                                <w:b w:val="0"/>
                                <w:sz w:val="28"/>
                              </w:rPr>
                              <w:t>Who</w:t>
                            </w:r>
                          </w:p>
                        </w:tc>
                        <w:tc>
                          <w:tcPr>
                            <w:tcW w:w="1941" w:type="dxa"/>
                          </w:tcPr>
                          <w:p w:rsidR="00203A11" w:rsidRDefault="00203A11" w:rsidP="00203A11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sz w:val="28"/>
                              </w:rPr>
                            </w:pPr>
                            <w:r>
                              <w:rPr>
                                <w:b w:val="0"/>
                                <w:sz w:val="28"/>
                              </w:rPr>
                              <w:t>Action</w:t>
                            </w:r>
                          </w:p>
                        </w:tc>
                      </w:tr>
                      <w:tr w:rsidR="00203A11" w:rsidTr="002D3E3D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22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40" w:type="dxa"/>
                            <w:tc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</w:tcBorders>
                          </w:tcPr>
                          <w:p w:rsidR="00203A11" w:rsidRPr="005650C2" w:rsidRDefault="00203A11" w:rsidP="00203A11">
                            <w:pPr>
                              <w:jc w:val="center"/>
                              <w:rPr>
                                <w:b w:val="0"/>
                                <w:color w:val="C00000"/>
                                <w:sz w:val="28"/>
                              </w:rPr>
                            </w:pPr>
                            <w:r w:rsidRPr="005650C2">
                              <w:rPr>
                                <w:b w:val="0"/>
                                <w:color w:val="C00000"/>
                                <w:sz w:val="28"/>
                              </w:rPr>
                              <w:t>Slow progress</w:t>
                            </w:r>
                          </w:p>
                        </w:tc>
                        <w:tc>
                          <w:tcPr>
                            <w:tcW w:w="1941" w:type="dxa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</w:tcPr>
                          <w:p w:rsidR="00203A11" w:rsidRDefault="00203A11" w:rsidP="00203A1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941" w:type="dxa"/>
                            <w:tcBorders>
                              <w:top w:val="none" w:sz="0" w:space="0" w:color="auto"/>
                              <w:bottom w:val="none" w:sz="0" w:space="0" w:color="auto"/>
                              <w:right w:val="none" w:sz="0" w:space="0" w:color="auto"/>
                            </w:tcBorders>
                          </w:tcPr>
                          <w:p w:rsidR="00203A11" w:rsidRDefault="00203A11" w:rsidP="00203A1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  <w:tr w:rsidR="00203A11" w:rsidTr="002D3E3D">
                        <w:trPr>
                          <w:trHeight w:val="159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40" w:type="dxa"/>
                          </w:tcPr>
                          <w:p w:rsidR="00203A11" w:rsidRPr="005650C2" w:rsidRDefault="00203A11" w:rsidP="00203A11">
                            <w:pPr>
                              <w:jc w:val="center"/>
                              <w:rPr>
                                <w:b w:val="0"/>
                                <w:color w:val="C00000"/>
                                <w:sz w:val="28"/>
                              </w:rPr>
                            </w:pPr>
                            <w:r w:rsidRPr="005650C2">
                              <w:rPr>
                                <w:b w:val="0"/>
                                <w:color w:val="C00000"/>
                                <w:sz w:val="28"/>
                              </w:rPr>
                              <w:t>No progress</w:t>
                            </w:r>
                          </w:p>
                        </w:tc>
                        <w:tc>
                          <w:tcPr>
                            <w:tcW w:w="1941" w:type="dxa"/>
                          </w:tcPr>
                          <w:p w:rsidR="00203A11" w:rsidRDefault="00203A11" w:rsidP="00203A1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941" w:type="dxa"/>
                          </w:tcPr>
                          <w:p w:rsidR="00203A11" w:rsidRDefault="00203A11" w:rsidP="00203A1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</w:tbl>
                    <w:p w:rsidR="00203A11" w:rsidRPr="00203A11" w:rsidRDefault="00203A11" w:rsidP="00203A11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650C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CB7D18" wp14:editId="178ABA24">
                <wp:simplePos x="0" y="0"/>
                <wp:positionH relativeFrom="column">
                  <wp:posOffset>-596900</wp:posOffset>
                </wp:positionH>
                <wp:positionV relativeFrom="paragraph">
                  <wp:posOffset>2901315</wp:posOffset>
                </wp:positionV>
                <wp:extent cx="2273300" cy="4826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3300" cy="48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4EAE" w:rsidRPr="00324EAE" w:rsidRDefault="00324EAE" w:rsidP="00324EA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324EAE">
                              <w:rPr>
                                <w:b/>
                                <w:sz w:val="36"/>
                              </w:rPr>
                              <w:t>Intervention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Text Box 11" o:spid="_x0000_s1028" type="#_x0000_t202" style="position:absolute;left:0;text-align:left;margin-left:-46.95pt;margin-top:228.45pt;width:179pt;height:3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" filled="f" stroked="f" strokeweight=".5pt">
                <v:textbox>
                  <w:txbxContent>
                    <w:p w:rsidR="00324EAE" w:rsidRPr="00324EAE" w:rsidRDefault="00324EAE" w:rsidP="00324EA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324EAE">
                        <w:rPr>
                          <w:b/>
                          <w:sz w:val="36"/>
                        </w:rPr>
                        <w:t>Intervention</w:t>
                      </w:r>
                    </w:p>
                  </w:txbxContent>
                </v:textbox>
              </v:shape>
            </w:pict>
          </mc:Fallback>
        </mc:AlternateContent>
      </w:r>
      <w:r w:rsidR="00324EA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13C84D" wp14:editId="51F807EA">
                <wp:simplePos x="0" y="0"/>
                <wp:positionH relativeFrom="column">
                  <wp:posOffset>127000</wp:posOffset>
                </wp:positionH>
                <wp:positionV relativeFrom="paragraph">
                  <wp:posOffset>8890</wp:posOffset>
                </wp:positionV>
                <wp:extent cx="2743200" cy="22352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23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4001" w:type="dxa"/>
                              <w:shd w:val="clear" w:color="auto" w:fill="FFFF00"/>
                              <w:tblLook w:val="04A0" w:firstRow="1" w:lastRow="0" w:firstColumn="1" w:lastColumn="0" w:noHBand="0" w:noVBand="1"/>
                            </w:tblPr>
                            <w:tblGrid>
                              <w:gridCol w:w="2000"/>
                              <w:gridCol w:w="2001"/>
                            </w:tblGrid>
                            <w:tr w:rsidR="00D55072" w:rsidTr="00324EAE">
                              <w:trPr>
                                <w:trHeight w:val="979"/>
                              </w:trPr>
                              <w:tc>
                                <w:tcPr>
                                  <w:tcW w:w="2000" w:type="dxa"/>
                                  <w:shd w:val="clear" w:color="auto" w:fill="FFFF00"/>
                                </w:tcPr>
                                <w:p w:rsidR="00D55072" w:rsidRPr="005650C2" w:rsidRDefault="00D55072" w:rsidP="00D55072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5650C2">
                                    <w:rPr>
                                      <w:sz w:val="28"/>
                                    </w:rPr>
                                    <w:t>Prior Attainment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  <w:shd w:val="clear" w:color="auto" w:fill="FFFF00"/>
                                </w:tcPr>
                                <w:p w:rsidR="00D55072" w:rsidRPr="005650C2" w:rsidRDefault="00D55072" w:rsidP="00D55072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5650C2">
                                    <w:rPr>
                                      <w:sz w:val="28"/>
                                    </w:rPr>
                                    <w:t>Tally</w:t>
                                  </w:r>
                                </w:p>
                              </w:tc>
                            </w:tr>
                            <w:tr w:rsidR="00D55072" w:rsidTr="00324EAE">
                              <w:trPr>
                                <w:trHeight w:val="463"/>
                              </w:trPr>
                              <w:tc>
                                <w:tcPr>
                                  <w:tcW w:w="2000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01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D55072" w:rsidTr="00324EAE">
                              <w:trPr>
                                <w:trHeight w:val="489"/>
                              </w:trPr>
                              <w:tc>
                                <w:tcPr>
                                  <w:tcW w:w="2000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01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D55072" w:rsidTr="00324EAE">
                              <w:trPr>
                                <w:trHeight w:val="463"/>
                              </w:trPr>
                              <w:tc>
                                <w:tcPr>
                                  <w:tcW w:w="2000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01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D55072" w:rsidTr="00324EAE">
                              <w:trPr>
                                <w:trHeight w:val="517"/>
                              </w:trPr>
                              <w:tc>
                                <w:tcPr>
                                  <w:tcW w:w="2000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01" w:type="dxa"/>
                                  <w:shd w:val="clear" w:color="auto" w:fill="FFFF00"/>
                                </w:tcPr>
                                <w:p w:rsidR="00D55072" w:rsidRDefault="00D55072" w:rsidP="00D55072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:rsidR="00D55072" w:rsidRDefault="00D550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left:0;text-align:left;margin-left:10pt;margin-top:.7pt;width:3in;height:17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4001" w:type="dxa"/>
                        <w:shd w:val="clear" w:color="auto" w:fill="FFFF00"/>
                        <w:tblLook w:val="04A0" w:firstRow="1" w:lastRow="0" w:firstColumn="1" w:lastColumn="0" w:noHBand="0" w:noVBand="1"/>
                      </w:tblPr>
                      <w:tblGrid>
                        <w:gridCol w:w="2000"/>
                        <w:gridCol w:w="2001"/>
                      </w:tblGrid>
                      <w:tr w:rsidR="00D55072" w:rsidTr="00324EAE">
                        <w:trPr>
                          <w:trHeight w:val="979"/>
                        </w:trPr>
                        <w:tc>
                          <w:tcPr>
                            <w:tcW w:w="2000" w:type="dxa"/>
                            <w:shd w:val="clear" w:color="auto" w:fill="FFFF00"/>
                          </w:tcPr>
                          <w:p w:rsidR="00D55072" w:rsidRPr="005650C2" w:rsidRDefault="00D55072" w:rsidP="00D55072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5650C2">
                              <w:rPr>
                                <w:sz w:val="28"/>
                              </w:rPr>
                              <w:t>Prior Attainment</w:t>
                            </w:r>
                          </w:p>
                        </w:tc>
                        <w:tc>
                          <w:tcPr>
                            <w:tcW w:w="2001" w:type="dxa"/>
                            <w:shd w:val="clear" w:color="auto" w:fill="FFFF00"/>
                          </w:tcPr>
                          <w:p w:rsidR="00D55072" w:rsidRPr="005650C2" w:rsidRDefault="00D55072" w:rsidP="00D55072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5650C2">
                              <w:rPr>
                                <w:sz w:val="28"/>
                              </w:rPr>
                              <w:t>Tally</w:t>
                            </w:r>
                          </w:p>
                        </w:tc>
                      </w:tr>
                      <w:tr w:rsidR="00D55072" w:rsidTr="00324EAE">
                        <w:trPr>
                          <w:trHeight w:val="463"/>
                        </w:trPr>
                        <w:tc>
                          <w:tcPr>
                            <w:tcW w:w="2000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01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</w:tr>
                      <w:tr w:rsidR="00D55072" w:rsidTr="00324EAE">
                        <w:trPr>
                          <w:trHeight w:val="489"/>
                        </w:trPr>
                        <w:tc>
                          <w:tcPr>
                            <w:tcW w:w="2000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01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</w:tr>
                      <w:tr w:rsidR="00D55072" w:rsidTr="00324EAE">
                        <w:trPr>
                          <w:trHeight w:val="463"/>
                        </w:trPr>
                        <w:tc>
                          <w:tcPr>
                            <w:tcW w:w="2000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01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</w:tr>
                      <w:tr w:rsidR="00D55072" w:rsidTr="00324EAE">
                        <w:trPr>
                          <w:trHeight w:val="517"/>
                        </w:trPr>
                        <w:tc>
                          <w:tcPr>
                            <w:tcW w:w="2000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01" w:type="dxa"/>
                            <w:shd w:val="clear" w:color="auto" w:fill="FFFF00"/>
                          </w:tcPr>
                          <w:p w:rsidR="00D55072" w:rsidRDefault="00D55072" w:rsidP="00D55072">
                            <w:pPr>
                              <w:jc w:val="center"/>
                            </w:pPr>
                          </w:p>
                        </w:tc>
                      </w:tr>
                    </w:tbl>
                    <w:p w:rsidR="00D55072" w:rsidRDefault="00D55072"/>
                  </w:txbxContent>
                </v:textbox>
              </v:shape>
            </w:pict>
          </mc:Fallback>
        </mc:AlternateContent>
      </w:r>
      <w:r w:rsidR="00324EAE" w:rsidRPr="00324EAE">
        <w:rPr>
          <w:noProof/>
          <w:lang w:eastAsia="en-GB"/>
        </w:rPr>
        <w:drawing>
          <wp:anchor distT="0" distB="0" distL="114300" distR="114300" simplePos="0" relativeHeight="251666432" behindDoc="0" locked="0" layoutInCell="0" allowOverlap="1" wp14:anchorId="335482F6" wp14:editId="4C30E0DF">
            <wp:simplePos x="0" y="0"/>
            <wp:positionH relativeFrom="column">
              <wp:posOffset>-317500</wp:posOffset>
            </wp:positionH>
            <wp:positionV relativeFrom="page">
              <wp:posOffset>4203700</wp:posOffset>
            </wp:positionV>
            <wp:extent cx="3086100" cy="3022140"/>
            <wp:effectExtent l="0" t="0" r="0" b="698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1" t="8870" r="15266" b="14920"/>
                    <a:stretch/>
                  </pic:blipFill>
                  <pic:spPr bwMode="auto">
                    <a:xfrm>
                      <a:off x="0" y="0"/>
                      <a:ext cx="3086100" cy="3022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4EA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2FAC1F" wp14:editId="61EAE452">
                <wp:simplePos x="0" y="0"/>
                <wp:positionH relativeFrom="column">
                  <wp:posOffset>127000</wp:posOffset>
                </wp:positionH>
                <wp:positionV relativeFrom="paragraph">
                  <wp:posOffset>2713990</wp:posOffset>
                </wp:positionV>
                <wp:extent cx="2641600" cy="2705100"/>
                <wp:effectExtent l="0" t="0" r="635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1600" cy="270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4EAE" w:rsidRDefault="00324E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Text Box 9" o:spid="_x0000_s1030" type="#_x0000_t202" style="position:absolute;left:0;text-align:left;margin-left:10pt;margin-top:213.7pt;width:208pt;height:21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" fillcolor="white [3201]" stroked="f" strokeweight=".5pt">
                <v:textbox>
                  <w:txbxContent>
                    <w:p w:rsidR="00324EAE" w:rsidRDefault="00324EAE"/>
                  </w:txbxContent>
                </v:textbox>
              </v:shape>
            </w:pict>
          </mc:Fallback>
        </mc:AlternateContent>
      </w:r>
      <w:r w:rsidR="00BC1ADB" w:rsidRPr="00BC1ADB">
        <w:rPr>
          <w:noProof/>
          <w:lang w:eastAsia="en-GB"/>
        </w:rPr>
        <w:drawing>
          <wp:inline distT="0" distB="0" distL="0" distR="0" wp14:anchorId="0B460D70" wp14:editId="197E2787">
            <wp:extent cx="2276475" cy="20097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1ADB" w:rsidRPr="00BC1ADB">
        <w:rPr>
          <w:noProof/>
          <w:lang w:eastAsia="en-GB"/>
        </w:rPr>
        <w:drawing>
          <wp:inline distT="0" distB="0" distL="0" distR="0" wp14:anchorId="17BF3578" wp14:editId="1D7304C1">
            <wp:extent cx="2276475" cy="20097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1AD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8A1084" wp14:editId="2BA87ED5">
                <wp:simplePos x="0" y="0"/>
                <wp:positionH relativeFrom="column">
                  <wp:posOffset>7302500</wp:posOffset>
                </wp:positionH>
                <wp:positionV relativeFrom="paragraph">
                  <wp:posOffset>2510790</wp:posOffset>
                </wp:positionV>
                <wp:extent cx="2628900" cy="3225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322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6AE8" w:rsidRPr="00BC1ADB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4"/>
                              </w:rPr>
                            </w:pPr>
                            <w:r w:rsidRPr="00BC1ADB">
                              <w:rPr>
                                <w:b/>
                                <w:color w:val="5F497A" w:themeColor="accent4" w:themeShade="BF"/>
                                <w:sz w:val="24"/>
                              </w:rPr>
                              <w:t>Progress last year (sub-levels)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741"/>
                              <w:gridCol w:w="1742"/>
                            </w:tblGrid>
                            <w:tr w:rsidR="00476AE8" w:rsidTr="00476AE8">
                              <w:trPr>
                                <w:trHeight w:val="625"/>
                              </w:trPr>
                              <w:tc>
                                <w:tcPr>
                                  <w:tcW w:w="1741" w:type="dxa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  <w:t>SLP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  <w:t>Tally</w:t>
                                  </w:r>
                                </w:p>
                              </w:tc>
                            </w:tr>
                            <w:tr w:rsidR="00476AE8" w:rsidTr="00476AE8">
                              <w:trPr>
                                <w:trHeight w:val="653"/>
                              </w:trPr>
                              <w:tc>
                                <w:tcPr>
                                  <w:tcW w:w="1741" w:type="dxa"/>
                                  <w:shd w:val="clear" w:color="auto" w:fill="FF000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shd w:val="clear" w:color="auto" w:fill="FF000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476AE8" w:rsidTr="00476AE8">
                              <w:trPr>
                                <w:trHeight w:val="625"/>
                              </w:trPr>
                              <w:tc>
                                <w:tcPr>
                                  <w:tcW w:w="1741" w:type="dxa"/>
                                  <w:shd w:val="clear" w:color="auto" w:fill="FFC00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shd w:val="clear" w:color="auto" w:fill="FFC00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476AE8" w:rsidTr="00476AE8">
                              <w:trPr>
                                <w:trHeight w:val="653"/>
                              </w:trPr>
                              <w:tc>
                                <w:tcPr>
                                  <w:tcW w:w="1741" w:type="dxa"/>
                                  <w:shd w:val="clear" w:color="auto" w:fill="92D05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shd w:val="clear" w:color="auto" w:fill="92D05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476AE8" w:rsidTr="00476AE8">
                              <w:trPr>
                                <w:trHeight w:val="653"/>
                              </w:trPr>
                              <w:tc>
                                <w:tcPr>
                                  <w:tcW w:w="1741" w:type="dxa"/>
                                  <w:shd w:val="clear" w:color="auto" w:fill="92D05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shd w:val="clear" w:color="auto" w:fill="92D050"/>
                                </w:tcPr>
                                <w:p w:rsidR="00476AE8" w:rsidRDefault="00476AE8" w:rsidP="00476AE8">
                                  <w:pPr>
                                    <w:jc w:val="center"/>
                                    <w:rPr>
                                      <w:b/>
                                      <w:color w:val="5F497A" w:themeColor="accent4" w:themeShade="BF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76AE8" w:rsidRP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1" type="#_x0000_t202" style="position:absolute;left:0;text-align:left;margin-left:575pt;margin-top:197.7pt;width:207pt;height:2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" fillcolor="white [3201]" stroked="f" strokeweight=".5pt">
                <v:textbox>
                  <w:txbxContent>
                    <w:p w:rsidR="00476AE8" w:rsidRPr="00BC1ADB" w:rsidRDefault="00476AE8" w:rsidP="00476AE8">
                      <w:pPr>
                        <w:jc w:val="center"/>
                        <w:rPr>
                          <w:b/>
                          <w:color w:val="5F497A" w:themeColor="accent4" w:themeShade="BF"/>
                          <w:sz w:val="24"/>
                        </w:rPr>
                      </w:pPr>
                      <w:r w:rsidRPr="00BC1ADB">
                        <w:rPr>
                          <w:b/>
                          <w:color w:val="5F497A" w:themeColor="accent4" w:themeShade="BF"/>
                          <w:sz w:val="24"/>
                        </w:rPr>
                        <w:t>Progress last year (sub-levels)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741"/>
                        <w:gridCol w:w="1742"/>
                      </w:tblGrid>
                      <w:tr w:rsidR="00476AE8" w:rsidTr="00476AE8">
                        <w:trPr>
                          <w:trHeight w:val="625"/>
                        </w:trPr>
                        <w:tc>
                          <w:tcPr>
                            <w:tcW w:w="1741" w:type="dxa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  <w:t>SLP</w:t>
                            </w:r>
                          </w:p>
                        </w:tc>
                        <w:tc>
                          <w:tcPr>
                            <w:tcW w:w="1742" w:type="dxa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  <w:t>Tally</w:t>
                            </w:r>
                          </w:p>
                        </w:tc>
                      </w:tr>
                      <w:tr w:rsidR="00476AE8" w:rsidTr="00476AE8">
                        <w:trPr>
                          <w:trHeight w:val="653"/>
                        </w:trPr>
                        <w:tc>
                          <w:tcPr>
                            <w:tcW w:w="1741" w:type="dxa"/>
                            <w:shd w:val="clear" w:color="auto" w:fill="FF000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742" w:type="dxa"/>
                            <w:shd w:val="clear" w:color="auto" w:fill="FF000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</w:p>
                        </w:tc>
                      </w:tr>
                      <w:tr w:rsidR="00476AE8" w:rsidTr="00476AE8">
                        <w:trPr>
                          <w:trHeight w:val="625"/>
                        </w:trPr>
                        <w:tc>
                          <w:tcPr>
                            <w:tcW w:w="1741" w:type="dxa"/>
                            <w:shd w:val="clear" w:color="auto" w:fill="FFC00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42" w:type="dxa"/>
                            <w:shd w:val="clear" w:color="auto" w:fill="FFC00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</w:p>
                        </w:tc>
                      </w:tr>
                      <w:tr w:rsidR="00476AE8" w:rsidTr="00476AE8">
                        <w:trPr>
                          <w:trHeight w:val="653"/>
                        </w:trPr>
                        <w:tc>
                          <w:tcPr>
                            <w:tcW w:w="1741" w:type="dxa"/>
                            <w:shd w:val="clear" w:color="auto" w:fill="92D05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42" w:type="dxa"/>
                            <w:shd w:val="clear" w:color="auto" w:fill="92D05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</w:p>
                        </w:tc>
                      </w:tr>
                      <w:tr w:rsidR="00476AE8" w:rsidTr="00476AE8">
                        <w:trPr>
                          <w:trHeight w:val="653"/>
                        </w:trPr>
                        <w:tc>
                          <w:tcPr>
                            <w:tcW w:w="1741" w:type="dxa"/>
                            <w:shd w:val="clear" w:color="auto" w:fill="92D05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42" w:type="dxa"/>
                            <w:shd w:val="clear" w:color="auto" w:fill="92D050"/>
                          </w:tcPr>
                          <w:p w:rsidR="00476AE8" w:rsidRDefault="00476AE8" w:rsidP="00476AE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28"/>
                              </w:rPr>
                            </w:pPr>
                          </w:p>
                        </w:tc>
                      </w:tr>
                    </w:tbl>
                    <w:p w:rsidR="00476AE8" w:rsidRPr="00476AE8" w:rsidRDefault="00476AE8" w:rsidP="00476AE8">
                      <w:pPr>
                        <w:jc w:val="center"/>
                        <w:rPr>
                          <w:b/>
                          <w:color w:val="5F497A" w:themeColor="accent4" w:themeShade="BF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27A79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BB84CB" wp14:editId="3AE23218">
                <wp:simplePos x="0" y="0"/>
                <wp:positionH relativeFrom="column">
                  <wp:posOffset>3028950</wp:posOffset>
                </wp:positionH>
                <wp:positionV relativeFrom="paragraph">
                  <wp:posOffset>110490</wp:posOffset>
                </wp:positionV>
                <wp:extent cx="3810000" cy="28575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285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7A79" w:rsidRPr="00227A79" w:rsidRDefault="00476AE8" w:rsidP="00227A79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Sub</w:t>
                            </w:r>
                            <w:r w:rsidR="00227A79" w:rsidRPr="00227A79">
                              <w:rPr>
                                <w:b/>
                                <w:color w:val="FF0000"/>
                                <w:sz w:val="24"/>
                              </w:rPr>
                              <w:t>–Group Analysis</w:t>
                            </w:r>
                          </w:p>
                          <w:tbl>
                            <w:tblPr>
                              <w:tblStyle w:val="MediumShading1-Accent5"/>
                              <w:tblW w:w="0" w:type="auto"/>
                              <w:tblBorders>
                                <w:top w:val="single" w:sz="4" w:space="0" w:color="4F81BD" w:themeColor="accent1"/>
                                <w:left w:val="single" w:sz="4" w:space="0" w:color="4F81BD" w:themeColor="accent1"/>
                                <w:bottom w:val="single" w:sz="4" w:space="0" w:color="4F81BD" w:themeColor="accent1"/>
                                <w:right w:val="single" w:sz="4" w:space="0" w:color="4F81BD" w:themeColor="accent1"/>
                                <w:insideH w:val="single" w:sz="4" w:space="0" w:color="4F81BD" w:themeColor="accent1"/>
                                <w:insideV w:val="single" w:sz="4" w:space="0" w:color="4F81BD" w:themeColor="accent1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05"/>
                              <w:gridCol w:w="1906"/>
                              <w:gridCol w:w="1906"/>
                            </w:tblGrid>
                            <w:tr w:rsidR="00227A79" w:rsidTr="005650C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123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05" w:type="dxa"/>
                                  <w:tcBorders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tcBorders>
                                </w:tcPr>
                                <w:p w:rsidR="00227A79" w:rsidRPr="00476AE8" w:rsidRDefault="00227A79" w:rsidP="00227A79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 w:rsidRPr="00476AE8">
                                    <w:rPr>
                                      <w:sz w:val="24"/>
                                    </w:rPr>
                                    <w:t>M/F</w:t>
                                  </w:r>
                                </w:p>
                              </w:tc>
                              <w:tc>
                                <w:tcPr>
                                  <w:tcW w:w="1906" w:type="dxa"/>
                                  <w:tcBorders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tcBorders>
                                </w:tcPr>
                                <w:p w:rsidR="00227A79" w:rsidRPr="00476AE8" w:rsidRDefault="00227A79" w:rsidP="00227A79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4"/>
                                    </w:rPr>
                                  </w:pPr>
                                  <w:r w:rsidRPr="00476AE8">
                                    <w:rPr>
                                      <w:sz w:val="24"/>
                                    </w:rPr>
                                    <w:t>EAL</w:t>
                                  </w:r>
                                </w:p>
                              </w:tc>
                              <w:tc>
                                <w:tcPr>
                                  <w:tcW w:w="1906" w:type="dxa"/>
                                  <w:tcBorders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tcBorders>
                                </w:tcPr>
                                <w:p w:rsidR="00227A79" w:rsidRPr="00476AE8" w:rsidRDefault="002C132E" w:rsidP="00227A79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FSM</w:t>
                                  </w:r>
                                </w:p>
                              </w:tc>
                            </w:tr>
                            <w:tr w:rsidR="00227A79" w:rsidTr="005650C2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23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05" w:type="dxa"/>
                                  <w:tcBorders>
                                    <w:right w:val="none" w:sz="0" w:space="0" w:color="auto"/>
                                  </w:tcBorders>
                                </w:tcPr>
                                <w:p w:rsidR="00227A79" w:rsidRPr="005650C2" w:rsidRDefault="00227A79" w:rsidP="00227A79">
                                  <w:pPr>
                                    <w:jc w:val="center"/>
                                    <w:rPr>
                                      <w:color w:val="4F81BD" w:themeColor="accent1"/>
                                      <w:sz w:val="24"/>
                                    </w:rPr>
                                  </w:pPr>
                                  <w:r w:rsidRPr="005650C2">
                                    <w:rPr>
                                      <w:color w:val="4F81BD" w:themeColor="accent1"/>
                                      <w:sz w:val="24"/>
                                    </w:rPr>
                                    <w:t>CLA</w:t>
                                  </w:r>
                                </w:p>
                              </w:tc>
                              <w:tc>
                                <w:tcPr>
                                  <w:tcW w:w="1906" w:type="dxa"/>
                                  <w:tcBorders>
                                    <w:left w:val="none" w:sz="0" w:space="0" w:color="auto"/>
                                    <w:right w:val="none" w:sz="0" w:space="0" w:color="auto"/>
                                  </w:tcBorders>
                                </w:tcPr>
                                <w:p w:rsidR="00227A79" w:rsidRPr="005650C2" w:rsidRDefault="00227A79" w:rsidP="00227A7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b/>
                                      <w:color w:val="4F81BD" w:themeColor="accent1"/>
                                      <w:sz w:val="24"/>
                                    </w:rPr>
                                  </w:pPr>
                                  <w:r w:rsidRPr="005650C2">
                                    <w:rPr>
                                      <w:b/>
                                      <w:color w:val="4F81BD" w:themeColor="accent1"/>
                                      <w:sz w:val="24"/>
                                    </w:rPr>
                                    <w:t>FORCES</w:t>
                                  </w:r>
                                </w:p>
                              </w:tc>
                              <w:tc>
                                <w:tcPr>
                                  <w:tcW w:w="1906" w:type="dxa"/>
                                  <w:tcBorders>
                                    <w:left w:val="none" w:sz="0" w:space="0" w:color="auto"/>
                                  </w:tcBorders>
                                </w:tcPr>
                                <w:p w:rsidR="00227A79" w:rsidRPr="005650C2" w:rsidRDefault="00227A79" w:rsidP="00227A7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b/>
                                      <w:color w:val="4F81BD" w:themeColor="accent1"/>
                                      <w:sz w:val="24"/>
                                    </w:rPr>
                                  </w:pPr>
                                  <w:r w:rsidRPr="005650C2">
                                    <w:rPr>
                                      <w:b/>
                                      <w:color w:val="4F81BD" w:themeColor="accent1"/>
                                      <w:sz w:val="24"/>
                                    </w:rPr>
                                    <w:t>SA</w:t>
                                  </w:r>
                                </w:p>
                              </w:tc>
                            </w:tr>
                            <w:tr w:rsidR="00227A79" w:rsidTr="005650C2">
                              <w:trPr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trHeight w:val="123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05" w:type="dxa"/>
                                  <w:tcBorders>
                                    <w:right w:val="none" w:sz="0" w:space="0" w:color="auto"/>
                                  </w:tcBorders>
                                </w:tcPr>
                                <w:p w:rsidR="00227A79" w:rsidRPr="005650C2" w:rsidRDefault="00227A79" w:rsidP="00227A79">
                                  <w:pPr>
                                    <w:jc w:val="center"/>
                                    <w:rPr>
                                      <w:color w:val="4F81BD" w:themeColor="accent1"/>
                                      <w:sz w:val="24"/>
                                    </w:rPr>
                                  </w:pPr>
                                  <w:r w:rsidRPr="005650C2">
                                    <w:rPr>
                                      <w:color w:val="4F81BD" w:themeColor="accent1"/>
                                      <w:sz w:val="24"/>
                                    </w:rPr>
                                    <w:t>SA+</w:t>
                                  </w:r>
                                </w:p>
                                <w:p w:rsidR="00227A79" w:rsidRPr="005650C2" w:rsidRDefault="00227A79" w:rsidP="00227A79">
                                  <w:pPr>
                                    <w:jc w:val="center"/>
                                    <w:rPr>
                                      <w:color w:val="4F81BD" w:themeColor="accen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2" w:type="dxa"/>
                                  <w:gridSpan w:val="2"/>
                                  <w:tcBorders>
                                    <w:left w:val="none" w:sz="0" w:space="0" w:color="auto"/>
                                  </w:tcBorders>
                                </w:tcPr>
                                <w:p w:rsidR="00227A79" w:rsidRPr="005650C2" w:rsidRDefault="00227A79" w:rsidP="00227A79">
                                  <w:pPr>
                                    <w:jc w:val="center"/>
    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    <w:rPr>
                                      <w:b/>
                                      <w:color w:val="4F81BD" w:themeColor="accent1"/>
                                      <w:sz w:val="24"/>
                                    </w:rPr>
                                  </w:pPr>
                                  <w:r w:rsidRPr="005650C2">
                                    <w:rPr>
                                      <w:b/>
                                      <w:color w:val="4F81BD" w:themeColor="accent1"/>
                                      <w:sz w:val="24"/>
                                    </w:rPr>
                                    <w:t>Statement</w:t>
                                  </w:r>
                                </w:p>
                                <w:p w:rsidR="00227A79" w:rsidRPr="005650C2" w:rsidRDefault="00227A79" w:rsidP="00227A79">
                                  <w:pPr>
                                    <w:jc w:val="center"/>
    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    <w:rPr>
                                      <w:b/>
                                      <w:color w:val="4F81BD" w:themeColor="accent1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27A79" w:rsidRPr="00227A79" w:rsidRDefault="00227A79" w:rsidP="00227A79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left:0;text-align:left;margin-left:238.5pt;margin-top:8.7pt;width:300pt;height:2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" fillcolor="white [3201]" stroked="f" strokeweight=".5pt">
                <v:textbox>
                  <w:txbxContent>
                    <w:p w:rsidR="00227A79" w:rsidRPr="00227A79" w:rsidRDefault="00476AE8" w:rsidP="00227A79">
                      <w:pPr>
                        <w:jc w:val="center"/>
                        <w:rPr>
                          <w:b/>
                          <w:color w:val="FF0000"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Sub</w:t>
                      </w:r>
                      <w:r w:rsidR="00227A79" w:rsidRPr="00227A79">
                        <w:rPr>
                          <w:b/>
                          <w:color w:val="FF0000"/>
                          <w:sz w:val="24"/>
                        </w:rPr>
                        <w:t>–Group Analysis</w:t>
                      </w:r>
                    </w:p>
                    <w:tbl>
                      <w:tblPr>
                        <w:tblStyle w:val="MediumShading1-Accent5"/>
                        <w:tblW w:w="0" w:type="auto"/>
                        <w:tblBorders>
                          <w:top w:val="single" w:sz="4" w:space="0" w:color="4F81BD" w:themeColor="accent1"/>
                          <w:left w:val="single" w:sz="4" w:space="0" w:color="4F81BD" w:themeColor="accent1"/>
                          <w:bottom w:val="single" w:sz="4" w:space="0" w:color="4F81BD" w:themeColor="accent1"/>
                          <w:right w:val="single" w:sz="4" w:space="0" w:color="4F81BD" w:themeColor="accent1"/>
                          <w:insideH w:val="single" w:sz="4" w:space="0" w:color="4F81BD" w:themeColor="accent1"/>
                          <w:insideV w:val="single" w:sz="4" w:space="0" w:color="4F81BD" w:themeColor="accent1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05"/>
                        <w:gridCol w:w="1906"/>
                        <w:gridCol w:w="1906"/>
                      </w:tblGrid>
                      <w:tr w:rsidR="00227A79" w:rsidTr="005650C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123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05" w:type="dxa"/>
                            <w:tc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</w:tcBorders>
                          </w:tcPr>
                          <w:p w:rsidR="00227A79" w:rsidRPr="00476AE8" w:rsidRDefault="00227A79" w:rsidP="00227A7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476AE8">
                              <w:rPr>
                                <w:sz w:val="24"/>
                              </w:rPr>
                              <w:t>M/F</w:t>
                            </w:r>
                          </w:p>
                        </w:tc>
                        <w:tc>
                          <w:tcPr>
                            <w:tcW w:w="1906" w:type="dxa"/>
                            <w:tc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</w:tcBorders>
                          </w:tcPr>
                          <w:p w:rsidR="00227A79" w:rsidRPr="00476AE8" w:rsidRDefault="00227A79" w:rsidP="00227A79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4"/>
                              </w:rPr>
                            </w:pPr>
                            <w:r w:rsidRPr="00476AE8">
                              <w:rPr>
                                <w:sz w:val="24"/>
                              </w:rPr>
                              <w:t>EAL</w:t>
                            </w:r>
                          </w:p>
                        </w:tc>
                        <w:tc>
                          <w:tcPr>
                            <w:tcW w:w="1906" w:type="dxa"/>
                            <w:tc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</w:tcBorders>
                          </w:tcPr>
                          <w:p w:rsidR="00227A79" w:rsidRPr="00476AE8" w:rsidRDefault="002C132E" w:rsidP="00227A79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FSM</w:t>
                            </w:r>
                          </w:p>
                        </w:tc>
                      </w:tr>
                      <w:tr w:rsidR="00227A79" w:rsidTr="005650C2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23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05" w:type="dxa"/>
                            <w:tcBorders>
                              <w:right w:val="none" w:sz="0" w:space="0" w:color="auto"/>
                            </w:tcBorders>
                          </w:tcPr>
                          <w:p w:rsidR="00227A79" w:rsidRPr="005650C2" w:rsidRDefault="00227A79" w:rsidP="00227A79">
                            <w:pPr>
                              <w:jc w:val="center"/>
                              <w:rPr>
                                <w:color w:val="4F81BD" w:themeColor="accent1"/>
                                <w:sz w:val="24"/>
                              </w:rPr>
                            </w:pPr>
                            <w:r w:rsidRPr="005650C2">
                              <w:rPr>
                                <w:color w:val="4F81BD" w:themeColor="accent1"/>
                                <w:sz w:val="24"/>
                              </w:rPr>
                              <w:t>CLA</w:t>
                            </w:r>
                          </w:p>
                        </w:tc>
                        <w:tc>
                          <w:tcPr>
                            <w:tcW w:w="1906" w:type="dxa"/>
                            <w:tcBorders>
                              <w:left w:val="none" w:sz="0" w:space="0" w:color="auto"/>
                              <w:right w:val="none" w:sz="0" w:space="0" w:color="auto"/>
                            </w:tcBorders>
                          </w:tcPr>
                          <w:p w:rsidR="00227A79" w:rsidRPr="005650C2" w:rsidRDefault="00227A79" w:rsidP="00227A7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b/>
                                <w:color w:val="4F81BD" w:themeColor="accent1"/>
                                <w:sz w:val="24"/>
                              </w:rPr>
                            </w:pPr>
                            <w:r w:rsidRPr="005650C2">
                              <w:rPr>
                                <w:b/>
                                <w:color w:val="4F81BD" w:themeColor="accent1"/>
                                <w:sz w:val="24"/>
                              </w:rPr>
                              <w:t>FORCES</w:t>
                            </w:r>
                          </w:p>
                        </w:tc>
                        <w:tc>
                          <w:tcPr>
                            <w:tcW w:w="1906" w:type="dxa"/>
                            <w:tcBorders>
                              <w:left w:val="none" w:sz="0" w:space="0" w:color="auto"/>
                            </w:tcBorders>
                          </w:tcPr>
                          <w:p w:rsidR="00227A79" w:rsidRPr="005650C2" w:rsidRDefault="00227A79" w:rsidP="00227A7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b/>
                                <w:color w:val="4F81BD" w:themeColor="accent1"/>
                                <w:sz w:val="24"/>
                              </w:rPr>
                            </w:pPr>
                            <w:r w:rsidRPr="005650C2">
                              <w:rPr>
                                <w:b/>
                                <w:color w:val="4F81BD" w:themeColor="accent1"/>
                                <w:sz w:val="24"/>
                              </w:rPr>
                              <w:t>SA</w:t>
                            </w:r>
                          </w:p>
                        </w:tc>
                      </w:tr>
                      <w:tr w:rsidR="00227A79" w:rsidTr="005650C2">
                        <w:trPr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trHeight w:val="123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05" w:type="dxa"/>
                            <w:tcBorders>
                              <w:right w:val="none" w:sz="0" w:space="0" w:color="auto"/>
                            </w:tcBorders>
                          </w:tcPr>
                          <w:p w:rsidR="00227A79" w:rsidRPr="005650C2" w:rsidRDefault="00227A79" w:rsidP="00227A79">
                            <w:pPr>
                              <w:jc w:val="center"/>
                              <w:rPr>
                                <w:color w:val="4F81BD" w:themeColor="accent1"/>
                                <w:sz w:val="24"/>
                              </w:rPr>
                            </w:pPr>
                            <w:r w:rsidRPr="005650C2">
                              <w:rPr>
                                <w:color w:val="4F81BD" w:themeColor="accent1"/>
                                <w:sz w:val="24"/>
                              </w:rPr>
                              <w:t>SA+</w:t>
                            </w:r>
                          </w:p>
                          <w:p w:rsidR="00227A79" w:rsidRPr="005650C2" w:rsidRDefault="00227A79" w:rsidP="00227A79">
                            <w:pPr>
                              <w:jc w:val="center"/>
                              <w:rPr>
                                <w:color w:val="4F81BD" w:themeColor="accen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12" w:type="dxa"/>
                            <w:gridSpan w:val="2"/>
                            <w:tcBorders>
                              <w:left w:val="none" w:sz="0" w:space="0" w:color="auto"/>
                            </w:tcBorders>
                          </w:tcPr>
                          <w:p w:rsidR="00227A79" w:rsidRPr="005650C2" w:rsidRDefault="00227A79" w:rsidP="00227A79">
                            <w:pPr>
                              <w:jc w:val="center"/>
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<w:rPr>
                                <w:b/>
                                <w:color w:val="4F81BD" w:themeColor="accent1"/>
                                <w:sz w:val="24"/>
                              </w:rPr>
                            </w:pPr>
                            <w:r w:rsidRPr="005650C2">
                              <w:rPr>
                                <w:b/>
                                <w:color w:val="4F81BD" w:themeColor="accent1"/>
                                <w:sz w:val="24"/>
                              </w:rPr>
                              <w:t>Statement</w:t>
                            </w:r>
                          </w:p>
                          <w:p w:rsidR="00227A79" w:rsidRPr="005650C2" w:rsidRDefault="00227A79" w:rsidP="00227A79">
                            <w:pPr>
                              <w:jc w:val="center"/>
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<w:rPr>
                                <w:b/>
                                <w:color w:val="4F81BD" w:themeColor="accent1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227A79" w:rsidRPr="00227A79" w:rsidRDefault="00227A79" w:rsidP="00227A79">
                      <w:pPr>
                        <w:jc w:val="center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D55072" w:rsidRPr="00D55072" w:rsidSect="00D5507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072"/>
    <w:rsid w:val="000900D2"/>
    <w:rsid w:val="001F514F"/>
    <w:rsid w:val="00203A11"/>
    <w:rsid w:val="00227A79"/>
    <w:rsid w:val="00246BBF"/>
    <w:rsid w:val="002C132E"/>
    <w:rsid w:val="002D3E3D"/>
    <w:rsid w:val="002E1A4F"/>
    <w:rsid w:val="00324EAE"/>
    <w:rsid w:val="00476AE8"/>
    <w:rsid w:val="005650C2"/>
    <w:rsid w:val="005D4D80"/>
    <w:rsid w:val="00BC1ADB"/>
    <w:rsid w:val="00BE73C0"/>
    <w:rsid w:val="00D5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50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uiPriority w:val="60"/>
    <w:rsid w:val="00227A7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1">
    <w:name w:val="Light Grid Accent 1"/>
    <w:basedOn w:val="TableNormal"/>
    <w:uiPriority w:val="62"/>
    <w:rsid w:val="00476AE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ediumShading1-Accent5">
    <w:name w:val="Medium Shading 1 Accent 5"/>
    <w:basedOn w:val="TableNormal"/>
    <w:uiPriority w:val="63"/>
    <w:rsid w:val="00476AE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2">
    <w:name w:val="Light List Accent 2"/>
    <w:basedOn w:val="TableNormal"/>
    <w:uiPriority w:val="61"/>
    <w:rsid w:val="00BC1A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BC1A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C1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A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50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uiPriority w:val="60"/>
    <w:rsid w:val="00227A7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1">
    <w:name w:val="Light Grid Accent 1"/>
    <w:basedOn w:val="TableNormal"/>
    <w:uiPriority w:val="62"/>
    <w:rsid w:val="00476AE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ediumShading1-Accent5">
    <w:name w:val="Medium Shading 1 Accent 5"/>
    <w:basedOn w:val="TableNormal"/>
    <w:uiPriority w:val="63"/>
    <w:rsid w:val="00476AE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2">
    <w:name w:val="Light List Accent 2"/>
    <w:basedOn w:val="TableNormal"/>
    <w:uiPriority w:val="61"/>
    <w:rsid w:val="00BC1A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BC1A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C1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A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C13F7BE2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BCA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Dawn</dc:creator>
  <cp:lastModifiedBy>Administrator</cp:lastModifiedBy>
  <cp:revision>2</cp:revision>
  <cp:lastPrinted>2013-09-02T07:37:00Z</cp:lastPrinted>
  <dcterms:created xsi:type="dcterms:W3CDTF">2013-09-02T19:01:00Z</dcterms:created>
  <dcterms:modified xsi:type="dcterms:W3CDTF">2013-09-02T19:01:00Z</dcterms:modified>
</cp:coreProperties>
</file>