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3D0" w:rsidRDefault="005B53D0">
      <w:bookmarkStart w:id="0" w:name="_GoBack"/>
      <w:bookmarkEnd w:id="0"/>
    </w:p>
    <w:p w:rsidR="005B53D0" w:rsidRDefault="005B53D0">
      <w:r>
        <w:br w:type="page"/>
      </w:r>
      <w:r w:rsidRPr="005B53D0">
        <w:rPr>
          <w:noProof/>
          <w:lang w:eastAsia="en-GB"/>
        </w:rPr>
        <w:drawing>
          <wp:anchor distT="0" distB="0" distL="114300" distR="114300" simplePos="0" relativeHeight="251792384" behindDoc="0" locked="1" layoutInCell="1" allowOverlap="1" wp14:anchorId="596D29E4" wp14:editId="4BED083D">
            <wp:simplePos x="0" y="0"/>
            <wp:positionH relativeFrom="column">
              <wp:posOffset>-715645</wp:posOffset>
            </wp:positionH>
            <wp:positionV relativeFrom="paragraph">
              <wp:posOffset>-1136015</wp:posOffset>
            </wp:positionV>
            <wp:extent cx="10417810" cy="7365365"/>
            <wp:effectExtent l="0" t="0" r="2540" b="6985"/>
            <wp:wrapNone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utstanding Teaching and learning planner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7810" cy="7365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B53D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49290687" wp14:editId="45EC36AB">
                <wp:simplePos x="0" y="0"/>
                <wp:positionH relativeFrom="column">
                  <wp:posOffset>-200660</wp:posOffset>
                </wp:positionH>
                <wp:positionV relativeFrom="paragraph">
                  <wp:posOffset>-222250</wp:posOffset>
                </wp:positionV>
                <wp:extent cx="1581150" cy="1589405"/>
                <wp:effectExtent l="0" t="0" r="19050" b="10795"/>
                <wp:wrapNone/>
                <wp:docPr id="8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1150" cy="15894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53D0" w:rsidRDefault="005B53D0" w:rsidP="005B53D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5.8pt;margin-top:-17.5pt;width:124.5pt;height:125.1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" filled="f">
                <v:textbox>
                  <w:txbxContent>
                    <w:p w:rsidR="005B53D0" w:rsidRDefault="005B53D0" w:rsidP="005B53D0"/>
                  </w:txbxContent>
                </v:textbox>
              </v:shape>
            </w:pict>
          </mc:Fallback>
        </mc:AlternateContent>
      </w:r>
      <w:r w:rsidRPr="005B53D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437E7E24" wp14:editId="66BA08F6">
                <wp:simplePos x="0" y="0"/>
                <wp:positionH relativeFrom="column">
                  <wp:posOffset>-408940</wp:posOffset>
                </wp:positionH>
                <wp:positionV relativeFrom="paragraph">
                  <wp:posOffset>2421890</wp:posOffset>
                </wp:positionV>
                <wp:extent cx="1976755" cy="2199005"/>
                <wp:effectExtent l="0" t="0" r="23495" b="10795"/>
                <wp:wrapNone/>
                <wp:docPr id="8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6755" cy="21990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53D0" w:rsidRDefault="005B53D0" w:rsidP="005B53D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32.2pt;margin-top:190.7pt;width:155.65pt;height:173.1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" filled="f">
                <v:textbox>
                  <w:txbxContent>
                    <w:p w:rsidR="005B53D0" w:rsidRDefault="005B53D0" w:rsidP="005B53D0"/>
                  </w:txbxContent>
                </v:textbox>
              </v:shape>
            </w:pict>
          </mc:Fallback>
        </mc:AlternateContent>
      </w:r>
      <w:r w:rsidRPr="005B53D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58B33E7B" wp14:editId="6F70D723">
                <wp:simplePos x="0" y="0"/>
                <wp:positionH relativeFrom="column">
                  <wp:posOffset>2103755</wp:posOffset>
                </wp:positionH>
                <wp:positionV relativeFrom="paragraph">
                  <wp:posOffset>-16510</wp:posOffset>
                </wp:positionV>
                <wp:extent cx="1976755" cy="1556385"/>
                <wp:effectExtent l="0" t="0" r="23495" b="24765"/>
                <wp:wrapNone/>
                <wp:docPr id="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6755" cy="15563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53D0" w:rsidRDefault="005B53D0" w:rsidP="005B53D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65.65pt;margin-top:-1.3pt;width:155.65pt;height:122.5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" filled="f">
                <v:textbox>
                  <w:txbxContent>
                    <w:p w:rsidR="005B53D0" w:rsidRDefault="005B53D0" w:rsidP="005B53D0"/>
                  </w:txbxContent>
                </v:textbox>
              </v:shape>
            </w:pict>
          </mc:Fallback>
        </mc:AlternateContent>
      </w:r>
      <w:r w:rsidRPr="005B53D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5B7B3396" wp14:editId="2076DB69">
                <wp:simplePos x="0" y="0"/>
                <wp:positionH relativeFrom="column">
                  <wp:posOffset>2103755</wp:posOffset>
                </wp:positionH>
                <wp:positionV relativeFrom="paragraph">
                  <wp:posOffset>2166620</wp:posOffset>
                </wp:positionV>
                <wp:extent cx="1976755" cy="1482725"/>
                <wp:effectExtent l="0" t="0" r="23495" b="22225"/>
                <wp:wrapNone/>
                <wp:docPr id="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6755" cy="14827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53D0" w:rsidRDefault="005B53D0" w:rsidP="005B53D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65.65pt;margin-top:170.6pt;width:155.65pt;height:116.7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" filled="f">
                <v:textbox>
                  <w:txbxContent>
                    <w:p w:rsidR="005B53D0" w:rsidRDefault="005B53D0" w:rsidP="005B53D0"/>
                  </w:txbxContent>
                </v:textbox>
              </v:shape>
            </w:pict>
          </mc:Fallback>
        </mc:AlternateContent>
      </w:r>
      <w:r w:rsidRPr="005B53D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4EC5ED81" wp14:editId="1A353C77">
                <wp:simplePos x="0" y="0"/>
                <wp:positionH relativeFrom="column">
                  <wp:posOffset>2103755</wp:posOffset>
                </wp:positionH>
                <wp:positionV relativeFrom="paragraph">
                  <wp:posOffset>4267200</wp:posOffset>
                </wp:positionV>
                <wp:extent cx="1976755" cy="1482725"/>
                <wp:effectExtent l="0" t="0" r="23495" b="22225"/>
                <wp:wrapNone/>
                <wp:docPr id="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6755" cy="14827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53D0" w:rsidRDefault="005B53D0" w:rsidP="005B53D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165.65pt;margin-top:336pt;width:155.65pt;height:116.7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" filled="f">
                <v:textbox>
                  <w:txbxContent>
                    <w:p w:rsidR="005B53D0" w:rsidRDefault="005B53D0" w:rsidP="005B53D0"/>
                  </w:txbxContent>
                </v:textbox>
              </v:shape>
            </w:pict>
          </mc:Fallback>
        </mc:AlternateContent>
      </w:r>
      <w:r w:rsidRPr="005B53D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25A3B19B" wp14:editId="13E143B4">
                <wp:simplePos x="0" y="0"/>
                <wp:positionH relativeFrom="column">
                  <wp:posOffset>4756150</wp:posOffset>
                </wp:positionH>
                <wp:positionV relativeFrom="paragraph">
                  <wp:posOffset>-16510</wp:posOffset>
                </wp:positionV>
                <wp:extent cx="1976755" cy="988060"/>
                <wp:effectExtent l="0" t="0" r="23495" b="21590"/>
                <wp:wrapNone/>
                <wp:docPr id="8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6755" cy="98806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53D0" w:rsidRDefault="005B53D0" w:rsidP="005B53D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374.5pt;margin-top:-1.3pt;width:155.65pt;height:77.8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" filled="f">
                <v:textbox>
                  <w:txbxContent>
                    <w:p w:rsidR="005B53D0" w:rsidRDefault="005B53D0" w:rsidP="005B53D0"/>
                  </w:txbxContent>
                </v:textbox>
              </v:shape>
            </w:pict>
          </mc:Fallback>
        </mc:AlternateContent>
      </w:r>
      <w:r w:rsidRPr="005B53D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45C452AE" wp14:editId="17A4B1A8">
                <wp:simplePos x="0" y="0"/>
                <wp:positionH relativeFrom="column">
                  <wp:posOffset>4991100</wp:posOffset>
                </wp:positionH>
                <wp:positionV relativeFrom="paragraph">
                  <wp:posOffset>1458595</wp:posOffset>
                </wp:positionV>
                <wp:extent cx="1745615" cy="2882900"/>
                <wp:effectExtent l="0" t="0" r="26035" b="12700"/>
                <wp:wrapNone/>
                <wp:docPr id="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5615" cy="28829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53D0" w:rsidRDefault="005B53D0" w:rsidP="005B53D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393pt;margin-top:114.85pt;width:137.45pt;height:227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" filled="f">
                <v:textbox>
                  <w:txbxContent>
                    <w:p w:rsidR="005B53D0" w:rsidRDefault="005B53D0" w:rsidP="005B53D0"/>
                  </w:txbxContent>
                </v:textbox>
              </v:shape>
            </w:pict>
          </mc:Fallback>
        </mc:AlternateContent>
      </w:r>
      <w:r w:rsidRPr="005B53D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513216F4" wp14:editId="09A76842">
                <wp:simplePos x="0" y="0"/>
                <wp:positionH relativeFrom="column">
                  <wp:posOffset>4749800</wp:posOffset>
                </wp:positionH>
                <wp:positionV relativeFrom="paragraph">
                  <wp:posOffset>4811395</wp:posOffset>
                </wp:positionV>
                <wp:extent cx="1976755" cy="938530"/>
                <wp:effectExtent l="0" t="0" r="23495" b="13970"/>
                <wp:wrapNone/>
                <wp:docPr id="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6755" cy="93853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53D0" w:rsidRDefault="005B53D0" w:rsidP="005B53D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374pt;margin-top:378.85pt;width:155.65pt;height:73.9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" filled="f">
                <v:textbox>
                  <w:txbxContent>
                    <w:p w:rsidR="005B53D0" w:rsidRDefault="005B53D0" w:rsidP="005B53D0"/>
                  </w:txbxContent>
                </v:textbox>
              </v:shape>
            </w:pict>
          </mc:Fallback>
        </mc:AlternateContent>
      </w:r>
      <w:r w:rsidRPr="005B53D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125A26C7" wp14:editId="278E6D65">
                <wp:simplePos x="0" y="0"/>
                <wp:positionH relativeFrom="column">
                  <wp:posOffset>7399655</wp:posOffset>
                </wp:positionH>
                <wp:positionV relativeFrom="paragraph">
                  <wp:posOffset>-377825</wp:posOffset>
                </wp:positionV>
                <wp:extent cx="1976755" cy="6293485"/>
                <wp:effectExtent l="0" t="0" r="23495" b="12065"/>
                <wp:wrapNone/>
                <wp:docPr id="9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6755" cy="62934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53D0" w:rsidRDefault="005B53D0" w:rsidP="005B53D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582.65pt;margin-top:-29.75pt;width:155.65pt;height:495.5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" filled="f">
                <v:textbox>
                  <w:txbxContent>
                    <w:p w:rsidR="005B53D0" w:rsidRDefault="005B53D0" w:rsidP="005B53D0"/>
                  </w:txbxContent>
                </v:textbox>
              </v:shape>
            </w:pict>
          </mc:Fallback>
        </mc:AlternateContent>
      </w:r>
    </w:p>
    <w:p w:rsidR="009B0F66" w:rsidRDefault="00316989">
      <w:r w:rsidRPr="00316989"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06007" behindDoc="0" locked="0" layoutInCell="1" allowOverlap="1" wp14:anchorId="5B65C5DE" wp14:editId="6A64C597">
                <wp:simplePos x="0" y="0"/>
                <wp:positionH relativeFrom="column">
                  <wp:posOffset>6615430</wp:posOffset>
                </wp:positionH>
                <wp:positionV relativeFrom="paragraph">
                  <wp:posOffset>1210945</wp:posOffset>
                </wp:positionV>
                <wp:extent cx="234950" cy="642620"/>
                <wp:effectExtent l="19050" t="19050" r="31750" b="24130"/>
                <wp:wrapNone/>
                <wp:docPr id="296" name="Straight Connector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34950" cy="64262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96" o:spid="_x0000_s1026" style="position:absolute;flip:x y;z-index:25160600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0.9pt,95.35pt" to="539.4pt,14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" strokecolor="#4579b8 [3044]" strokeweight="2.25pt"/>
            </w:pict>
          </mc:Fallback>
        </mc:AlternateContent>
      </w:r>
      <w:r w:rsidRPr="0031698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07031" behindDoc="0" locked="0" layoutInCell="1" allowOverlap="1" wp14:anchorId="20A4348B" wp14:editId="56808658">
                <wp:simplePos x="0" y="0"/>
                <wp:positionH relativeFrom="column">
                  <wp:posOffset>7475855</wp:posOffset>
                </wp:positionH>
                <wp:positionV relativeFrom="paragraph">
                  <wp:posOffset>1210945</wp:posOffset>
                </wp:positionV>
                <wp:extent cx="189865" cy="660400"/>
                <wp:effectExtent l="19050" t="19050" r="19685" b="6350"/>
                <wp:wrapNone/>
                <wp:docPr id="297" name="Straight Connector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9865" cy="6604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97" o:spid="_x0000_s1026" style="position:absolute;flip:y;z-index:25160703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8.65pt,95.35pt" to="603.6pt,14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" strokecolor="#4579b8 [3044]" strokeweight="2.25pt"/>
            </w:pict>
          </mc:Fallback>
        </mc:AlternateContent>
      </w:r>
      <w:r w:rsidRPr="0031698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08055" behindDoc="0" locked="0" layoutInCell="1" allowOverlap="1" wp14:anchorId="1ED28080" wp14:editId="0C987E27">
                <wp:simplePos x="0" y="0"/>
                <wp:positionH relativeFrom="column">
                  <wp:posOffset>5511165</wp:posOffset>
                </wp:positionH>
                <wp:positionV relativeFrom="paragraph">
                  <wp:posOffset>1020445</wp:posOffset>
                </wp:positionV>
                <wp:extent cx="633095" cy="254000"/>
                <wp:effectExtent l="19050" t="19050" r="14605" b="31750"/>
                <wp:wrapNone/>
                <wp:docPr id="298" name="Straight Connector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3095" cy="2540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98" o:spid="_x0000_s1026" style="position:absolute;flip:x;z-index:2516080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3.95pt,80.35pt" to="483.8pt,10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" strokecolor="#4579b8 [3044]" strokeweight="2.25pt"/>
            </w:pict>
          </mc:Fallback>
        </mc:AlternateContent>
      </w:r>
      <w:r w:rsidRPr="0031698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09079" behindDoc="0" locked="0" layoutInCell="1" allowOverlap="1" wp14:anchorId="40139934" wp14:editId="4AE93682">
                <wp:simplePos x="0" y="0"/>
                <wp:positionH relativeFrom="column">
                  <wp:posOffset>5511165</wp:posOffset>
                </wp:positionH>
                <wp:positionV relativeFrom="paragraph">
                  <wp:posOffset>196850</wp:posOffset>
                </wp:positionV>
                <wp:extent cx="687705" cy="695325"/>
                <wp:effectExtent l="19050" t="19050" r="17145" b="28575"/>
                <wp:wrapNone/>
                <wp:docPr id="299" name="Straight Connector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87705" cy="69532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99" o:spid="_x0000_s1026" style="position:absolute;flip:x y;z-index:2516090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3.95pt,15.5pt" to="488.1pt,7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" strokecolor="#4579b8 [3044]" strokeweight="2.25pt"/>
            </w:pict>
          </mc:Fallback>
        </mc:AlternateContent>
      </w:r>
      <w:r w:rsidRPr="0031698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10103" behindDoc="0" locked="0" layoutInCell="1" allowOverlap="1" wp14:anchorId="2D4422E2" wp14:editId="29FAFF36">
                <wp:simplePos x="0" y="0"/>
                <wp:positionH relativeFrom="column">
                  <wp:posOffset>6612890</wp:posOffset>
                </wp:positionH>
                <wp:positionV relativeFrom="paragraph">
                  <wp:posOffset>-264160</wp:posOffset>
                </wp:positionV>
                <wp:extent cx="0" cy="1158240"/>
                <wp:effectExtent l="19050" t="0" r="19050" b="3810"/>
                <wp:wrapNone/>
                <wp:docPr id="300" name="Straight Connector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15824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00" o:spid="_x0000_s1026" style="position:absolute;flip:y;z-index:25161010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0.7pt,-20.8pt" to="520.7pt,7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" strokecolor="#4579b8 [3044]" strokeweight="2.25pt"/>
            </w:pict>
          </mc:Fallback>
        </mc:AlternateContent>
      </w:r>
      <w:r w:rsidRPr="0031698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11127" behindDoc="0" locked="0" layoutInCell="1" allowOverlap="1" wp14:anchorId="1FCF35B5" wp14:editId="6B4C1D98">
                <wp:simplePos x="0" y="0"/>
                <wp:positionH relativeFrom="column">
                  <wp:posOffset>7710805</wp:posOffset>
                </wp:positionH>
                <wp:positionV relativeFrom="paragraph">
                  <wp:posOffset>-200660</wp:posOffset>
                </wp:positionV>
                <wp:extent cx="0" cy="1094740"/>
                <wp:effectExtent l="19050" t="0" r="19050" b="10160"/>
                <wp:wrapNone/>
                <wp:docPr id="301" name="Straight Connector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09474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01" o:spid="_x0000_s1026" style="position:absolute;flip:y;z-index:25161112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7.15pt,-15.8pt" to="607.15pt,7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" strokecolor="#4579b8 [3044]" strokeweight="2.25pt"/>
            </w:pict>
          </mc:Fallback>
        </mc:AlternateContent>
      </w:r>
      <w:r w:rsidRPr="0031698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12151" behindDoc="0" locked="0" layoutInCell="1" allowOverlap="1" wp14:anchorId="614305AC" wp14:editId="633D8A59">
                <wp:simplePos x="0" y="0"/>
                <wp:positionH relativeFrom="column">
                  <wp:posOffset>8209280</wp:posOffset>
                </wp:positionH>
                <wp:positionV relativeFrom="paragraph">
                  <wp:posOffset>133350</wp:posOffset>
                </wp:positionV>
                <wp:extent cx="579120" cy="768350"/>
                <wp:effectExtent l="19050" t="19050" r="30480" b="12700"/>
                <wp:wrapNone/>
                <wp:docPr id="302" name="Straight Connector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9120" cy="76835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02" o:spid="_x0000_s1026" style="position:absolute;flip:x;z-index:2516121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6.4pt,10.5pt" to="692pt,7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" strokecolor="#4579b8 [3044]" strokeweight="2.25pt"/>
            </w:pict>
          </mc:Fallback>
        </mc:AlternateContent>
      </w:r>
      <w:r w:rsidRPr="0031698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13175" behindDoc="0" locked="0" layoutInCell="1" allowOverlap="1" wp14:anchorId="6400C162" wp14:editId="0C07AB77">
                <wp:simplePos x="0" y="0"/>
                <wp:positionH relativeFrom="column">
                  <wp:posOffset>8209280</wp:posOffset>
                </wp:positionH>
                <wp:positionV relativeFrom="paragraph">
                  <wp:posOffset>1049655</wp:posOffset>
                </wp:positionV>
                <wp:extent cx="488315" cy="167005"/>
                <wp:effectExtent l="19050" t="19050" r="6985" b="23495"/>
                <wp:wrapNone/>
                <wp:docPr id="303" name="Straight Connector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8315" cy="16700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03" o:spid="_x0000_s1026" style="position:absolute;z-index:2516131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6.4pt,82.65pt" to="684.85pt,9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" strokecolor="#4579b8 [3044]" strokeweight="2.25pt"/>
            </w:pict>
          </mc:Fallback>
        </mc:AlternateContent>
      </w:r>
      <w:r w:rsidRPr="0031698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14199" behindDoc="0" locked="0" layoutInCell="1" allowOverlap="1" wp14:anchorId="4B0D5739" wp14:editId="59D7F475">
                <wp:simplePos x="0" y="0"/>
                <wp:positionH relativeFrom="column">
                  <wp:posOffset>8624570</wp:posOffset>
                </wp:positionH>
                <wp:positionV relativeFrom="paragraph">
                  <wp:posOffset>1026160</wp:posOffset>
                </wp:positionV>
                <wp:extent cx="959485" cy="600710"/>
                <wp:effectExtent l="0" t="0" r="12065" b="27940"/>
                <wp:wrapNone/>
                <wp:docPr id="304" name="Rounded Rectangle 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6989" w:rsidRDefault="00316989" w:rsidP="0031698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04" o:spid="_x0000_s1035" style="position:absolute;margin-left:679.1pt;margin-top:80.8pt;width:75.55pt;height:47.3pt;z-index:2516141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" fillcolor="white [3201]" strokecolor="#4f81bd [3204]" strokeweight="2pt">
                <v:textbox>
                  <w:txbxContent>
                    <w:p w:rsidR="00316989" w:rsidRDefault="00316989" w:rsidP="0031698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Pr="0031698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15223" behindDoc="0" locked="0" layoutInCell="1" allowOverlap="1" wp14:anchorId="64C1988C" wp14:editId="720628CB">
                <wp:simplePos x="0" y="0"/>
                <wp:positionH relativeFrom="column">
                  <wp:posOffset>7401560</wp:posOffset>
                </wp:positionH>
                <wp:positionV relativeFrom="paragraph">
                  <wp:posOffset>727075</wp:posOffset>
                </wp:positionV>
                <wp:extent cx="959485" cy="600710"/>
                <wp:effectExtent l="0" t="0" r="12065" b="27940"/>
                <wp:wrapNone/>
                <wp:docPr id="305" name="Rounded Rectangle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6989" w:rsidRDefault="00316989" w:rsidP="0031698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05" o:spid="_x0000_s1036" style="position:absolute;margin-left:582.8pt;margin-top:57.25pt;width:75.55pt;height:47.3pt;z-index:25161522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" fillcolor="white [3201]" strokecolor="#4f81bd [3204]" strokeweight="2pt">
                <v:textbox>
                  <w:txbxContent>
                    <w:p w:rsidR="00316989" w:rsidRDefault="00316989" w:rsidP="0031698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Pr="0031698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16247" behindDoc="0" locked="0" layoutInCell="1" allowOverlap="1" wp14:anchorId="4DD02943" wp14:editId="45CBCE6C">
                <wp:simplePos x="0" y="0"/>
                <wp:positionH relativeFrom="column">
                  <wp:posOffset>5986145</wp:posOffset>
                </wp:positionH>
                <wp:positionV relativeFrom="paragraph">
                  <wp:posOffset>669925</wp:posOffset>
                </wp:positionV>
                <wp:extent cx="959485" cy="600710"/>
                <wp:effectExtent l="0" t="0" r="12065" b="27940"/>
                <wp:wrapNone/>
                <wp:docPr id="306" name="Rounded Rectangle 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6989" w:rsidRDefault="00316989" w:rsidP="0031698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06" o:spid="_x0000_s1037" style="position:absolute;margin-left:471.35pt;margin-top:52.75pt;width:75.55pt;height:47.3pt;z-index:251616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" fillcolor="white [3201]" strokecolor="#4f81bd [3204]" strokeweight="2pt">
                <v:textbox>
                  <w:txbxContent>
                    <w:p w:rsidR="00316989" w:rsidRDefault="00316989" w:rsidP="0031698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Pr="0031698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17271" behindDoc="0" locked="0" layoutInCell="1" allowOverlap="1" wp14:anchorId="26718BFC" wp14:editId="6D140707">
                <wp:simplePos x="0" y="0"/>
                <wp:positionH relativeFrom="column">
                  <wp:posOffset>4685665</wp:posOffset>
                </wp:positionH>
                <wp:positionV relativeFrom="paragraph">
                  <wp:posOffset>1007110</wp:posOffset>
                </wp:positionV>
                <wp:extent cx="959485" cy="600710"/>
                <wp:effectExtent l="0" t="0" r="12065" b="27940"/>
                <wp:wrapNone/>
                <wp:docPr id="308" name="Rounded Rectangle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6989" w:rsidRDefault="00316989" w:rsidP="0031698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08" o:spid="_x0000_s1038" style="position:absolute;margin-left:368.95pt;margin-top:79.3pt;width:75.55pt;height:47.3pt;z-index:2516172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" fillcolor="white [3201]" strokecolor="#4f81bd [3204]" strokeweight="2pt">
                <v:textbox>
                  <w:txbxContent>
                    <w:p w:rsidR="00316989" w:rsidRDefault="00316989" w:rsidP="0031698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Pr="0031698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18295" behindDoc="0" locked="0" layoutInCell="1" allowOverlap="1" wp14:anchorId="042D350F" wp14:editId="5559442F">
                <wp:simplePos x="0" y="0"/>
                <wp:positionH relativeFrom="column">
                  <wp:posOffset>4685665</wp:posOffset>
                </wp:positionH>
                <wp:positionV relativeFrom="paragraph">
                  <wp:posOffset>-262890</wp:posOffset>
                </wp:positionV>
                <wp:extent cx="959485" cy="600710"/>
                <wp:effectExtent l="0" t="0" r="12065" b="27940"/>
                <wp:wrapNone/>
                <wp:docPr id="309" name="Rounded Rectangle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6989" w:rsidRDefault="00316989" w:rsidP="0031698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09" o:spid="_x0000_s1039" style="position:absolute;margin-left:368.95pt;margin-top:-20.7pt;width:75.55pt;height:47.3pt;z-index:2516182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" fillcolor="white [3201]" strokecolor="#4f81bd [3204]" strokeweight="2pt">
                <v:textbox>
                  <w:txbxContent>
                    <w:p w:rsidR="00316989" w:rsidRDefault="00316989" w:rsidP="0031698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Pr="0031698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19319" behindDoc="0" locked="0" layoutInCell="1" allowOverlap="1" wp14:anchorId="142BFC33" wp14:editId="7676EFFD">
                <wp:simplePos x="0" y="0"/>
                <wp:positionH relativeFrom="column">
                  <wp:posOffset>6007100</wp:posOffset>
                </wp:positionH>
                <wp:positionV relativeFrom="paragraph">
                  <wp:posOffset>-703580</wp:posOffset>
                </wp:positionV>
                <wp:extent cx="959485" cy="600710"/>
                <wp:effectExtent l="0" t="0" r="12065" b="27940"/>
                <wp:wrapNone/>
                <wp:docPr id="310" name="Rounded Rectangle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6989" w:rsidRDefault="00316989" w:rsidP="0031698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10" o:spid="_x0000_s1040" style="position:absolute;margin-left:473pt;margin-top:-55.4pt;width:75.55pt;height:47.3pt;z-index:25161931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" fillcolor="white [3201]" strokecolor="#4f81bd [3204]" strokeweight="2pt">
                <v:textbox>
                  <w:txbxContent>
                    <w:p w:rsidR="00316989" w:rsidRDefault="00316989" w:rsidP="0031698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Pr="0031698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20343" behindDoc="0" locked="0" layoutInCell="1" allowOverlap="1" wp14:anchorId="58630CCA" wp14:editId="6AEE7DEB">
                <wp:simplePos x="0" y="0"/>
                <wp:positionH relativeFrom="column">
                  <wp:posOffset>7193280</wp:posOffset>
                </wp:positionH>
                <wp:positionV relativeFrom="paragraph">
                  <wp:posOffset>-721995</wp:posOffset>
                </wp:positionV>
                <wp:extent cx="959485" cy="600710"/>
                <wp:effectExtent l="0" t="0" r="12065" b="27940"/>
                <wp:wrapNone/>
                <wp:docPr id="311" name="Rounded Rectangle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6989" w:rsidRDefault="00316989" w:rsidP="0031698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11" o:spid="_x0000_s1041" style="position:absolute;margin-left:566.4pt;margin-top:-56.85pt;width:75.55pt;height:47.3pt;z-index:2516203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" fillcolor="white [3201]" strokecolor="#4f81bd [3204]" strokeweight="2pt">
                <v:textbox>
                  <w:txbxContent>
                    <w:p w:rsidR="00316989" w:rsidRDefault="00316989" w:rsidP="0031698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Pr="0031698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21367" behindDoc="0" locked="0" layoutInCell="1" allowOverlap="1" wp14:anchorId="2950B8D1" wp14:editId="18CF00EC">
                <wp:simplePos x="0" y="0"/>
                <wp:positionH relativeFrom="column">
                  <wp:posOffset>8624331</wp:posOffset>
                </wp:positionH>
                <wp:positionV relativeFrom="paragraph">
                  <wp:posOffset>-269240</wp:posOffset>
                </wp:positionV>
                <wp:extent cx="959485" cy="600710"/>
                <wp:effectExtent l="0" t="0" r="12065" b="27940"/>
                <wp:wrapNone/>
                <wp:docPr id="312" name="Rounded Rectangle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6989" w:rsidRDefault="00316989" w:rsidP="0031698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12" o:spid="_x0000_s1042" style="position:absolute;margin-left:679.1pt;margin-top:-21.2pt;width:75.55pt;height:47.3pt;z-index:2516213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" fillcolor="white [3201]" strokecolor="#4f81bd [3204]" strokeweight="2pt">
                <v:textbox>
                  <w:txbxContent>
                    <w:p w:rsidR="00316989" w:rsidRDefault="00316989" w:rsidP="0031698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6A14F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0828" behindDoc="0" locked="0" layoutInCell="1" allowOverlap="1" wp14:anchorId="4788A856" wp14:editId="60AED890">
                <wp:simplePos x="0" y="0"/>
                <wp:positionH relativeFrom="column">
                  <wp:posOffset>2815590</wp:posOffset>
                </wp:positionH>
                <wp:positionV relativeFrom="paragraph">
                  <wp:posOffset>135255</wp:posOffset>
                </wp:positionV>
                <wp:extent cx="579120" cy="768350"/>
                <wp:effectExtent l="19050" t="19050" r="30480" b="12700"/>
                <wp:wrapNone/>
                <wp:docPr id="71" name="Straight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9120" cy="76835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1" o:spid="_x0000_s1026" style="position:absolute;flip:x;z-index:2516408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1.7pt,10.65pt" to="267.3pt,7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" strokecolor="#4579b8 [3044]" strokeweight="2.25pt"/>
            </w:pict>
          </mc:Fallback>
        </mc:AlternateContent>
      </w:r>
      <w:r w:rsidR="006A14F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2EB6E6AD" wp14:editId="39BC56EF">
                <wp:simplePos x="0" y="0"/>
                <wp:positionH relativeFrom="column">
                  <wp:posOffset>3230522</wp:posOffset>
                </wp:positionH>
                <wp:positionV relativeFrom="paragraph">
                  <wp:posOffset>-267335</wp:posOffset>
                </wp:positionV>
                <wp:extent cx="959485" cy="600710"/>
                <wp:effectExtent l="0" t="0" r="12065" b="27940"/>
                <wp:wrapNone/>
                <wp:docPr id="81" name="Rounded 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8AD" w:rsidRDefault="00BF58AD" w:rsidP="00BF58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81" o:spid="_x0000_s1043" style="position:absolute;margin-left:254.35pt;margin-top:-21.05pt;width:75.55pt;height:47.3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" fillcolor="white [3201]" strokecolor="#4f81bd [3204]" strokeweight="2pt">
                <v:textbox>
                  <w:txbxContent>
                    <w:p w:rsidR="00BF58AD" w:rsidRDefault="00BF58AD" w:rsidP="00BF58A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6A14F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7756" behindDoc="0" locked="0" layoutInCell="1" allowOverlap="1" wp14:anchorId="095FF1BC" wp14:editId="40C963C8">
                <wp:simplePos x="0" y="0"/>
                <wp:positionH relativeFrom="column">
                  <wp:posOffset>117695</wp:posOffset>
                </wp:positionH>
                <wp:positionV relativeFrom="paragraph">
                  <wp:posOffset>199176</wp:posOffset>
                </wp:positionV>
                <wp:extent cx="688063" cy="695753"/>
                <wp:effectExtent l="19050" t="19050" r="17145" b="28575"/>
                <wp:wrapNone/>
                <wp:docPr id="68" name="Straight Connector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88063" cy="69575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8" o:spid="_x0000_s1026" style="position:absolute;flip:x y;z-index:2516377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.25pt,15.7pt" to="63.45pt,7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" strokecolor="#4579b8 [3044]" strokeweight="2.25pt"/>
            </w:pict>
          </mc:Fallback>
        </mc:AlternateContent>
      </w:r>
      <w:r w:rsidR="006A14F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905C920" wp14:editId="3E017F75">
                <wp:simplePos x="0" y="0"/>
                <wp:positionH relativeFrom="column">
                  <wp:posOffset>-708025</wp:posOffset>
                </wp:positionH>
                <wp:positionV relativeFrom="paragraph">
                  <wp:posOffset>-261230</wp:posOffset>
                </wp:positionV>
                <wp:extent cx="959485" cy="600710"/>
                <wp:effectExtent l="0" t="0" r="12065" b="27940"/>
                <wp:wrapNone/>
                <wp:docPr id="36" name="Rounded 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8AD" w:rsidRDefault="00BF58AD" w:rsidP="00BF58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6" o:spid="_x0000_s1044" style="position:absolute;margin-left:-55.75pt;margin-top:-20.55pt;width:75.55pt;height:47.3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" fillcolor="white [3201]" strokecolor="#4f81bd [3204]" strokeweight="2pt">
                <v:textbox>
                  <w:txbxContent>
                    <w:p w:rsidR="00BF58AD" w:rsidRDefault="00BF58AD" w:rsidP="00BF58A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BF58A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A837322" wp14:editId="7FE4D210">
                <wp:simplePos x="0" y="0"/>
                <wp:positionH relativeFrom="column">
                  <wp:posOffset>1799590</wp:posOffset>
                </wp:positionH>
                <wp:positionV relativeFrom="paragraph">
                  <wp:posOffset>-720090</wp:posOffset>
                </wp:positionV>
                <wp:extent cx="959485" cy="600710"/>
                <wp:effectExtent l="0" t="0" r="12065" b="27940"/>
                <wp:wrapNone/>
                <wp:docPr id="40" name="Rounded 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8AD" w:rsidRDefault="00BF58AD" w:rsidP="00BF58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0" o:spid="_x0000_s1045" style="position:absolute;margin-left:141.7pt;margin-top:-56.7pt;width:75.55pt;height:47.3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" fillcolor="white [3201]" strokecolor="#4f81bd [3204]" strokeweight="2pt">
                <v:textbox>
                  <w:txbxContent>
                    <w:p w:rsidR="00BF58AD" w:rsidRDefault="00BF58AD" w:rsidP="00BF58A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BF58A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85BB38A" wp14:editId="4103750C">
                <wp:simplePos x="0" y="0"/>
                <wp:positionH relativeFrom="column">
                  <wp:posOffset>613410</wp:posOffset>
                </wp:positionH>
                <wp:positionV relativeFrom="paragraph">
                  <wp:posOffset>-701675</wp:posOffset>
                </wp:positionV>
                <wp:extent cx="959485" cy="600710"/>
                <wp:effectExtent l="0" t="0" r="12065" b="27940"/>
                <wp:wrapNone/>
                <wp:docPr id="37" name="Rounded 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8AD" w:rsidRDefault="00BF58AD" w:rsidP="00BF58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7" o:spid="_x0000_s1046" style="position:absolute;margin-left:48.3pt;margin-top:-55.25pt;width:75.55pt;height:47.3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" fillcolor="white [3201]" strokecolor="#4f81bd [3204]" strokeweight="2pt">
                <v:textbox>
                  <w:txbxContent>
                    <w:p w:rsidR="00BF58AD" w:rsidRDefault="00BF58AD" w:rsidP="00BF58A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9B0F66">
        <w:rPr>
          <w:noProof/>
          <w:lang w:eastAsia="en-GB"/>
        </w:rPr>
        <w:drawing>
          <wp:anchor distT="0" distB="0" distL="114300" distR="114300" simplePos="0" relativeHeight="251727872" behindDoc="0" locked="0" layoutInCell="1" allowOverlap="1" wp14:anchorId="3CAE24E0" wp14:editId="7FC98534">
            <wp:simplePos x="0" y="0"/>
            <wp:positionH relativeFrom="column">
              <wp:posOffset>9257047</wp:posOffset>
            </wp:positionH>
            <wp:positionV relativeFrom="paragraph">
              <wp:posOffset>5980430</wp:posOffset>
            </wp:positionV>
            <wp:extent cx="478790" cy="625475"/>
            <wp:effectExtent l="0" t="0" r="0" b="3175"/>
            <wp:wrapNone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t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790" cy="625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511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22392" behindDoc="0" locked="0" layoutInCell="1" allowOverlap="1" wp14:anchorId="7108284E" wp14:editId="60FF214F">
                <wp:simplePos x="0" y="0"/>
                <wp:positionH relativeFrom="column">
                  <wp:posOffset>7004685</wp:posOffset>
                </wp:positionH>
                <wp:positionV relativeFrom="paragraph">
                  <wp:posOffset>6377305</wp:posOffset>
                </wp:positionV>
                <wp:extent cx="2353310" cy="305435"/>
                <wp:effectExtent l="0" t="0" r="889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3310" cy="305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511E" w:rsidRPr="0057511E" w:rsidRDefault="0057511E">
                            <w:pPr>
                              <w:rPr>
                                <w:sz w:val="20"/>
                              </w:rPr>
                            </w:pPr>
                            <w:r w:rsidRPr="0057511E">
                              <w:rPr>
                                <w:sz w:val="20"/>
                              </w:rPr>
                              <w:t>Stephen Tierney (2014) @</w:t>
                            </w:r>
                            <w:proofErr w:type="spellStart"/>
                            <w:r w:rsidRPr="0057511E">
                              <w:rPr>
                                <w:sz w:val="20"/>
                              </w:rPr>
                              <w:t>LeadingLearner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margin-left:551.55pt;margin-top:502.15pt;width:185.3pt;height:24.05pt;z-index:251622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" stroked="f">
                <v:textbox>
                  <w:txbxContent>
                    <w:p w:rsidR="0057511E" w:rsidRPr="0057511E" w:rsidRDefault="0057511E">
                      <w:pPr>
                        <w:rPr>
                          <w:sz w:val="20"/>
                        </w:rPr>
                      </w:pPr>
                      <w:r w:rsidRPr="0057511E">
                        <w:rPr>
                          <w:sz w:val="20"/>
                        </w:rPr>
                        <w:t>Stephen Tierney (2014) @</w:t>
                      </w:r>
                      <w:proofErr w:type="spellStart"/>
                      <w:r w:rsidRPr="0057511E">
                        <w:rPr>
                          <w:sz w:val="20"/>
                        </w:rPr>
                        <w:t>LeadingLearner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A5BB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9804" behindDoc="0" locked="0" layoutInCell="1" allowOverlap="1" wp14:anchorId="36ADBFF9" wp14:editId="42AA78FE">
                <wp:simplePos x="0" y="0"/>
                <wp:positionH relativeFrom="column">
                  <wp:posOffset>2317687</wp:posOffset>
                </wp:positionH>
                <wp:positionV relativeFrom="paragraph">
                  <wp:posOffset>-199176</wp:posOffset>
                </wp:positionV>
                <wp:extent cx="0" cy="1094866"/>
                <wp:effectExtent l="19050" t="0" r="19050" b="10160"/>
                <wp:wrapNone/>
                <wp:docPr id="70" name="Straight Connector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094866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70" o:spid="_x0000_s1026" style="position:absolute;flip:y;z-index:2516398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2.5pt,-15.7pt" to="182.5pt,7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" strokecolor="#4579b8 [3044]" strokeweight="2.25pt"/>
            </w:pict>
          </mc:Fallback>
        </mc:AlternateContent>
      </w:r>
      <w:r w:rsidR="00EA5BB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8780" behindDoc="0" locked="0" layoutInCell="1" allowOverlap="1" wp14:anchorId="20F07155" wp14:editId="4338812D">
                <wp:simplePos x="0" y="0"/>
                <wp:positionH relativeFrom="column">
                  <wp:posOffset>1219370</wp:posOffset>
                </wp:positionH>
                <wp:positionV relativeFrom="paragraph">
                  <wp:posOffset>-262550</wp:posOffset>
                </wp:positionV>
                <wp:extent cx="0" cy="1158843"/>
                <wp:effectExtent l="19050" t="0" r="19050" b="3810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15884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9" o:spid="_x0000_s1026" style="position:absolute;flip:y;z-index:2516387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6pt,-20.65pt" to="96pt,7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" strokecolor="#4579b8 [3044]" strokeweight="2.25pt"/>
            </w:pict>
          </mc:Fallback>
        </mc:AlternateContent>
      </w:r>
      <w:r w:rsidR="00EA5BB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25465" behindDoc="0" locked="0" layoutInCell="1" allowOverlap="1" wp14:anchorId="69C07722" wp14:editId="17A740C0">
                <wp:simplePos x="0" y="0"/>
                <wp:positionH relativeFrom="column">
                  <wp:posOffset>2082297</wp:posOffset>
                </wp:positionH>
                <wp:positionV relativeFrom="paragraph">
                  <wp:posOffset>1213164</wp:posOffset>
                </wp:positionV>
                <wp:extent cx="190123" cy="660903"/>
                <wp:effectExtent l="19050" t="19050" r="19685" b="6350"/>
                <wp:wrapNone/>
                <wp:docPr id="61" name="Straight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0123" cy="66090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1" o:spid="_x0000_s1026" style="position:absolute;flip:y;z-index:25162546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3.95pt,95.5pt" to="178.9pt,14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" strokecolor="#4579b8 [3044]" strokeweight="2.25pt"/>
            </w:pict>
          </mc:Fallback>
        </mc:AlternateContent>
      </w:r>
      <w:r w:rsidR="00EA5BB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24441" behindDoc="0" locked="0" layoutInCell="1" allowOverlap="1" wp14:anchorId="066BC0B9" wp14:editId="6ECD2ACF">
                <wp:simplePos x="0" y="0"/>
                <wp:positionH relativeFrom="column">
                  <wp:posOffset>1222218</wp:posOffset>
                </wp:positionH>
                <wp:positionV relativeFrom="paragraph">
                  <wp:posOffset>1213164</wp:posOffset>
                </wp:positionV>
                <wp:extent cx="235164" cy="642796"/>
                <wp:effectExtent l="19050" t="19050" r="31750" b="24130"/>
                <wp:wrapNone/>
                <wp:docPr id="60" name="Straight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35164" cy="642796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0" o:spid="_x0000_s1026" style="position:absolute;flip:x y;z-index:2516244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6.25pt,95.5pt" to="114.75pt,14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" strokecolor="#4579b8 [3044]" strokeweight="2.25pt"/>
            </w:pict>
          </mc:Fallback>
        </mc:AlternateContent>
      </w:r>
      <w:r w:rsidR="007306FB"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4FF02A7B" wp14:editId="4B9A7E16">
            <wp:simplePos x="0" y="0"/>
            <wp:positionH relativeFrom="column">
              <wp:posOffset>7618095</wp:posOffset>
            </wp:positionH>
            <wp:positionV relativeFrom="paragraph">
              <wp:posOffset>1855470</wp:posOffset>
            </wp:positionV>
            <wp:extent cx="438785" cy="850900"/>
            <wp:effectExtent l="0" t="0" r="0" b="635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tended abstract.jpg"/>
                    <pic:cNvPicPr/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785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06FB">
        <w:rPr>
          <w:noProof/>
          <w:lang w:eastAsia="en-GB"/>
        </w:rPr>
        <w:drawing>
          <wp:anchor distT="0" distB="0" distL="114300" distR="114300" simplePos="0" relativeHeight="251667456" behindDoc="0" locked="0" layoutInCell="1" allowOverlap="1" wp14:anchorId="00E3DDD3" wp14:editId="40C1943C">
            <wp:simplePos x="0" y="0"/>
            <wp:positionH relativeFrom="column">
              <wp:posOffset>6092467</wp:posOffset>
            </wp:positionH>
            <wp:positionV relativeFrom="paragraph">
              <wp:posOffset>1852930</wp:posOffset>
            </wp:positionV>
            <wp:extent cx="380245" cy="908363"/>
            <wp:effectExtent l="0" t="0" r="1270" b="635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lational.jpg"/>
                    <pic:cNvPicPr/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245" cy="9083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12" w:history="1"/>
    </w:p>
    <w:p w:rsidR="009B0F66" w:rsidRPr="009B0F66" w:rsidRDefault="009B0F66" w:rsidP="009B0F66"/>
    <w:p w:rsidR="009B0F66" w:rsidRPr="009B0F66" w:rsidRDefault="00BF58AD" w:rsidP="009B0F66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5D609E8F" wp14:editId="5EAFB44E">
                <wp:simplePos x="0" y="0"/>
                <wp:positionH relativeFrom="column">
                  <wp:posOffset>592455</wp:posOffset>
                </wp:positionH>
                <wp:positionV relativeFrom="paragraph">
                  <wp:posOffset>25400</wp:posOffset>
                </wp:positionV>
                <wp:extent cx="959485" cy="600710"/>
                <wp:effectExtent l="0" t="0" r="12065" b="27940"/>
                <wp:wrapNone/>
                <wp:docPr id="15" name="Rounded 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8AD" w:rsidRDefault="00BF58AD" w:rsidP="00BF58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5" o:spid="_x0000_s1048" style="position:absolute;margin-left:46.65pt;margin-top:2pt;width:75.55pt;height:47.3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" fillcolor="white [3201]" strokecolor="#4f81bd [3204]" strokeweight="2pt">
                <v:textbox>
                  <w:txbxContent>
                    <w:p w:rsidR="00BF58AD" w:rsidRDefault="00BF58AD" w:rsidP="00BF58A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5A504CE" wp14:editId="76B61EF6">
                <wp:simplePos x="0" y="0"/>
                <wp:positionH relativeFrom="column">
                  <wp:posOffset>2007870</wp:posOffset>
                </wp:positionH>
                <wp:positionV relativeFrom="paragraph">
                  <wp:posOffset>82550</wp:posOffset>
                </wp:positionV>
                <wp:extent cx="959485" cy="600710"/>
                <wp:effectExtent l="0" t="0" r="12065" b="2794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8AD" w:rsidRDefault="00BF58AD" w:rsidP="00BF58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49" style="position:absolute;margin-left:158.1pt;margin-top:6.5pt;width:75.55pt;height:47.3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" fillcolor="white [3201]" strokecolor="#4f81bd [3204]" strokeweight="2pt">
                <v:textbox>
                  <w:txbxContent>
                    <w:p w:rsidR="00BF58AD" w:rsidRDefault="00BF58AD" w:rsidP="00BF58A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9B0F66" w:rsidRPr="009B0F66" w:rsidRDefault="006A14F7" w:rsidP="009B0F66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1852" behindDoc="0" locked="0" layoutInCell="1" allowOverlap="1" wp14:anchorId="43CEB230" wp14:editId="6B96A7C9">
                <wp:simplePos x="0" y="0"/>
                <wp:positionH relativeFrom="column">
                  <wp:posOffset>2815590</wp:posOffset>
                </wp:positionH>
                <wp:positionV relativeFrom="paragraph">
                  <wp:posOffset>81915</wp:posOffset>
                </wp:positionV>
                <wp:extent cx="488315" cy="167005"/>
                <wp:effectExtent l="19050" t="19050" r="6985" b="23495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8315" cy="16700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2" o:spid="_x0000_s1026" style="position:absolute;z-index:2516418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1.7pt,6.45pt" to="260.15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" strokecolor="#4579b8 [3044]" strokeweight="2.2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DAFCDBF" wp14:editId="2C74D84D">
                <wp:simplePos x="0" y="0"/>
                <wp:positionH relativeFrom="column">
                  <wp:posOffset>3230880</wp:posOffset>
                </wp:positionH>
                <wp:positionV relativeFrom="paragraph">
                  <wp:posOffset>58420</wp:posOffset>
                </wp:positionV>
                <wp:extent cx="959485" cy="600710"/>
                <wp:effectExtent l="0" t="0" r="12065" b="27940"/>
                <wp:wrapNone/>
                <wp:docPr id="46" name="Rounded 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5BB4" w:rsidRDefault="00EA5BB4" w:rsidP="00EA5BB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6" o:spid="_x0000_s1050" style="position:absolute;margin-left:254.4pt;margin-top:4.6pt;width:75.55pt;height:47.3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" fillcolor="white [3201]" strokecolor="#4f81bd [3204]" strokeweight="2pt">
                <v:textbox>
                  <w:txbxContent>
                    <w:p w:rsidR="00EA5BB4" w:rsidRDefault="00EA5BB4" w:rsidP="00EA5BB4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6732" behindDoc="0" locked="0" layoutInCell="1" allowOverlap="1" wp14:anchorId="199AD97E" wp14:editId="6496703E">
                <wp:simplePos x="0" y="0"/>
                <wp:positionH relativeFrom="column">
                  <wp:posOffset>117475</wp:posOffset>
                </wp:positionH>
                <wp:positionV relativeFrom="paragraph">
                  <wp:posOffset>52705</wp:posOffset>
                </wp:positionV>
                <wp:extent cx="633095" cy="254000"/>
                <wp:effectExtent l="19050" t="19050" r="14605" b="3175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3095" cy="2540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7" o:spid="_x0000_s1026" style="position:absolute;flip:x;z-index:2516367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.25pt,4.15pt" to="59.1pt,2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" strokecolor="#4579b8 [3044]" strokeweight="2.2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A5CE093" wp14:editId="58205060">
                <wp:simplePos x="0" y="0"/>
                <wp:positionH relativeFrom="column">
                  <wp:posOffset>-708025</wp:posOffset>
                </wp:positionH>
                <wp:positionV relativeFrom="paragraph">
                  <wp:posOffset>39842</wp:posOffset>
                </wp:positionV>
                <wp:extent cx="959485" cy="600710"/>
                <wp:effectExtent l="0" t="0" r="12065" b="27940"/>
                <wp:wrapNone/>
                <wp:docPr id="35" name="Rounded 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8AD" w:rsidRDefault="00BF58AD" w:rsidP="00BF58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5" o:spid="_x0000_s1051" style="position:absolute;margin-left:-55.75pt;margin-top:3.15pt;width:75.55pt;height:47.3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" fillcolor="white [3201]" strokecolor="#4f81bd [3204]" strokeweight="2pt">
                <v:textbox>
                  <w:txbxContent>
                    <w:p w:rsidR="00BF58AD" w:rsidRDefault="00BF58AD" w:rsidP="00BF58A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9B0F66" w:rsidRPr="009B0F66" w:rsidRDefault="009B0F66" w:rsidP="009B0F66"/>
    <w:p w:rsidR="009B0F66" w:rsidRPr="009B0F66" w:rsidRDefault="006A14F7" w:rsidP="009B0F66">
      <w:r>
        <w:rPr>
          <w:noProof/>
          <w:lang w:eastAsia="en-GB"/>
        </w:rPr>
        <w:drawing>
          <wp:anchor distT="0" distB="0" distL="114300" distR="114300" simplePos="0" relativeHeight="251662336" behindDoc="0" locked="0" layoutInCell="1" allowOverlap="1" wp14:anchorId="02132BC6" wp14:editId="3483066C">
            <wp:simplePos x="0" y="0"/>
            <wp:positionH relativeFrom="column">
              <wp:posOffset>1662430</wp:posOffset>
            </wp:positionH>
            <wp:positionV relativeFrom="paragraph">
              <wp:posOffset>316865</wp:posOffset>
            </wp:positionV>
            <wp:extent cx="499110" cy="832485"/>
            <wp:effectExtent l="0" t="0" r="0" b="571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ultistructural.jpg"/>
                    <pic:cNvPicPr/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110" cy="832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6432" behindDoc="0" locked="0" layoutInCell="1" allowOverlap="1" wp14:anchorId="219A3F9F" wp14:editId="35876DD6">
            <wp:simplePos x="0" y="0"/>
            <wp:positionH relativeFrom="column">
              <wp:posOffset>120650</wp:posOffset>
            </wp:positionH>
            <wp:positionV relativeFrom="paragraph">
              <wp:posOffset>303530</wp:posOffset>
            </wp:positionV>
            <wp:extent cx="467360" cy="839470"/>
            <wp:effectExtent l="0" t="0" r="889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istructural.jpg"/>
                    <pic:cNvPicPr/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" cy="839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58A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8D71A0" wp14:editId="784CDA84">
                <wp:simplePos x="0" y="0"/>
                <wp:positionH relativeFrom="column">
                  <wp:posOffset>5738495</wp:posOffset>
                </wp:positionH>
                <wp:positionV relativeFrom="paragraph">
                  <wp:posOffset>59055</wp:posOffset>
                </wp:positionV>
                <wp:extent cx="2735580" cy="1276350"/>
                <wp:effectExtent l="0" t="0" r="26670" b="1905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5580" cy="12763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306FB" w:rsidRPr="007306FB" w:rsidRDefault="007306FB" w:rsidP="007306FB">
                            <w:pPr>
                              <w:jc w:val="center"/>
                              <w:rPr>
                                <w:b/>
                                <w:sz w:val="32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4"/>
                              </w:rPr>
                              <w:t>Conceptual Knowledge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" o:spid="_x0000_s1052" style="position:absolute;margin-left:451.85pt;margin-top:4.65pt;width:215.4pt;height:10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" fillcolor="white [3201]" strokecolor="black [3200]" strokeweight="2pt">
                <v:textbox>
                  <w:txbxContent>
                    <w:p w:rsidR="007306FB" w:rsidRPr="007306FB" w:rsidRDefault="007306FB" w:rsidP="007306FB">
                      <w:pPr>
                        <w:jc w:val="center"/>
                        <w:rPr>
                          <w:b/>
                          <w:sz w:val="32"/>
                          <w:szCs w:val="24"/>
                        </w:rPr>
                      </w:pPr>
                      <w:r>
                        <w:rPr>
                          <w:b/>
                          <w:sz w:val="32"/>
                          <w:szCs w:val="24"/>
                        </w:rPr>
                        <w:t>Conceptual Knowledge</w:t>
                      </w:r>
                    </w:p>
                  </w:txbxContent>
                </v:textbox>
              </v:oval>
            </w:pict>
          </mc:Fallback>
        </mc:AlternateContent>
      </w:r>
      <w:r w:rsidR="00BF58A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26490" behindDoc="0" locked="0" layoutInCell="1" allowOverlap="1" wp14:anchorId="37680086" wp14:editId="2BE8F736">
                <wp:simplePos x="0" y="0"/>
                <wp:positionH relativeFrom="column">
                  <wp:posOffset>-205105</wp:posOffset>
                </wp:positionH>
                <wp:positionV relativeFrom="paragraph">
                  <wp:posOffset>92710</wp:posOffset>
                </wp:positionV>
                <wp:extent cx="2735580" cy="1276350"/>
                <wp:effectExtent l="0" t="0" r="26670" b="1905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5580" cy="12763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306FB" w:rsidRPr="007306FB" w:rsidRDefault="007306FB" w:rsidP="007306FB">
                            <w:pPr>
                              <w:jc w:val="center"/>
                              <w:rPr>
                                <w:b/>
                                <w:sz w:val="32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4"/>
                              </w:rPr>
                              <w:t>Factual</w:t>
                            </w:r>
                            <w:r>
                              <w:rPr>
                                <w:b/>
                                <w:sz w:val="32"/>
                                <w:szCs w:val="24"/>
                              </w:rPr>
                              <w:br/>
                              <w:t>Knowledge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6" o:spid="_x0000_s1053" style="position:absolute;margin-left:-16.15pt;margin-top:7.3pt;width:215.4pt;height:100.5pt;z-index:2516264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" fillcolor="white [3201]" strokecolor="black [3200]" strokeweight="2pt">
                <v:textbox>
                  <w:txbxContent>
                    <w:p w:rsidR="007306FB" w:rsidRPr="007306FB" w:rsidRDefault="007306FB" w:rsidP="007306FB">
                      <w:pPr>
                        <w:jc w:val="center"/>
                        <w:rPr>
                          <w:b/>
                          <w:sz w:val="32"/>
                          <w:szCs w:val="24"/>
                        </w:rPr>
                      </w:pPr>
                      <w:r>
                        <w:rPr>
                          <w:b/>
                          <w:sz w:val="32"/>
                          <w:szCs w:val="24"/>
                        </w:rPr>
                        <w:t>Factual</w:t>
                      </w:r>
                      <w:r>
                        <w:rPr>
                          <w:b/>
                          <w:sz w:val="32"/>
                          <w:szCs w:val="24"/>
                        </w:rPr>
                        <w:br/>
                        <w:t>Knowledge</w:t>
                      </w:r>
                    </w:p>
                  </w:txbxContent>
                </v:textbox>
              </v:oval>
            </w:pict>
          </mc:Fallback>
        </mc:AlternateContent>
      </w:r>
    </w:p>
    <w:p w:rsidR="009B0F66" w:rsidRPr="009B0F66" w:rsidRDefault="00BF58AD" w:rsidP="009B0F66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2360A6FD" wp14:editId="4DF2FF9E">
                <wp:simplePos x="0" y="0"/>
                <wp:positionH relativeFrom="column">
                  <wp:posOffset>2815936</wp:posOffset>
                </wp:positionH>
                <wp:positionV relativeFrom="paragraph">
                  <wp:posOffset>67310</wp:posOffset>
                </wp:positionV>
                <wp:extent cx="2735580" cy="1276350"/>
                <wp:effectExtent l="0" t="0" r="26670" b="19050"/>
                <wp:wrapNone/>
                <wp:docPr id="92" name="Oval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5580" cy="12763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8AD" w:rsidRPr="007306FB" w:rsidRDefault="00BF58AD" w:rsidP="00BF58AD">
                            <w:pPr>
                              <w:jc w:val="center"/>
                              <w:rPr>
                                <w:b/>
                                <w:sz w:val="32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4"/>
                              </w:rPr>
                              <w:t>Pedagogical Toolkit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92" o:spid="_x0000_s1054" style="position:absolute;margin-left:221.75pt;margin-top:5.3pt;width:215.4pt;height:100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" fillcolor="white [3201]" strokecolor="black [3200]" strokeweight="2pt">
                <v:textbox>
                  <w:txbxContent>
                    <w:p w:rsidR="00BF58AD" w:rsidRPr="007306FB" w:rsidRDefault="00BF58AD" w:rsidP="00BF58AD">
                      <w:pPr>
                        <w:jc w:val="center"/>
                        <w:rPr>
                          <w:b/>
                          <w:sz w:val="32"/>
                          <w:szCs w:val="24"/>
                        </w:rPr>
                      </w:pPr>
                      <w:r>
                        <w:rPr>
                          <w:b/>
                          <w:sz w:val="32"/>
                          <w:szCs w:val="24"/>
                        </w:rPr>
                        <w:t>Pedagogical Toolkit</w:t>
                      </w:r>
                    </w:p>
                  </w:txbxContent>
                </v:textbox>
              </v:oval>
            </w:pict>
          </mc:Fallback>
        </mc:AlternateContent>
      </w:r>
    </w:p>
    <w:p w:rsidR="009B0F66" w:rsidRPr="009B0F66" w:rsidRDefault="00BF58AD" w:rsidP="009B0F66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E4523B7" wp14:editId="3D782315">
                <wp:simplePos x="0" y="0"/>
                <wp:positionH relativeFrom="column">
                  <wp:posOffset>5410998</wp:posOffset>
                </wp:positionH>
                <wp:positionV relativeFrom="paragraph">
                  <wp:posOffset>227330</wp:posOffset>
                </wp:positionV>
                <wp:extent cx="372745" cy="135255"/>
                <wp:effectExtent l="19050" t="76200" r="0" b="36195"/>
                <wp:wrapNone/>
                <wp:docPr id="33" name="Straight Arrow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2745" cy="13525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3" o:spid="_x0000_s1026" type="#_x0000_t32" style="position:absolute;margin-left:426.05pt;margin-top:17.9pt;width:29.35pt;height:10.65pt;flip:y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" strokecolor="black [3213]" strokeweight="2.25pt">
                <v:stroke endarrow="ope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4E6C35B" wp14:editId="63E15505">
                <wp:simplePos x="0" y="0"/>
                <wp:positionH relativeFrom="column">
                  <wp:posOffset>2534580</wp:posOffset>
                </wp:positionH>
                <wp:positionV relativeFrom="paragraph">
                  <wp:posOffset>118852</wp:posOffset>
                </wp:positionV>
                <wp:extent cx="342265" cy="108585"/>
                <wp:effectExtent l="0" t="76200" r="19685" b="62865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42265" cy="10858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32" o:spid="_x0000_s1026" type="#_x0000_t32" style="position:absolute;margin-left:199.55pt;margin-top:9.35pt;width:26.95pt;height:8.55pt;flip:x y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" strokecolor="black [3213]" strokeweight="2.25pt">
                <v:stroke endarrow="open"/>
              </v:shape>
            </w:pict>
          </mc:Fallback>
        </mc:AlternateContent>
      </w:r>
    </w:p>
    <w:p w:rsidR="009B0F66" w:rsidRPr="009B0F66" w:rsidRDefault="0044579F" w:rsidP="009B0F66">
      <w:r w:rsidRPr="0044579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03958" behindDoc="0" locked="0" layoutInCell="1" allowOverlap="1" wp14:anchorId="14D8959C" wp14:editId="53F03299">
                <wp:simplePos x="0" y="0"/>
                <wp:positionH relativeFrom="column">
                  <wp:posOffset>7948943</wp:posOffset>
                </wp:positionH>
                <wp:positionV relativeFrom="paragraph">
                  <wp:posOffset>121901</wp:posOffset>
                </wp:positionV>
                <wp:extent cx="416460" cy="415925"/>
                <wp:effectExtent l="19050" t="19050" r="22225" b="22225"/>
                <wp:wrapNone/>
                <wp:docPr id="313" name="Straight Connector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6460" cy="41592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13" o:spid="_x0000_s1026" style="position:absolute;z-index:25160395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25.9pt,9.6pt" to="658.7pt,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" strokecolor="#4579b8 [3044]" strokeweight="2.25pt"/>
            </w:pict>
          </mc:Fallback>
        </mc:AlternateContent>
      </w:r>
      <w:r w:rsidR="006A14F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23417" behindDoc="0" locked="0" layoutInCell="1" allowOverlap="1" wp14:anchorId="21DF02E5" wp14:editId="037EC364">
                <wp:simplePos x="0" y="0"/>
                <wp:positionH relativeFrom="column">
                  <wp:posOffset>117475</wp:posOffset>
                </wp:positionH>
                <wp:positionV relativeFrom="paragraph">
                  <wp:posOffset>175895</wp:posOffset>
                </wp:positionV>
                <wp:extent cx="325755" cy="415925"/>
                <wp:effectExtent l="19050" t="19050" r="17145" b="22225"/>
                <wp:wrapNone/>
                <wp:docPr id="59" name="Straight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5755" cy="41592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9" o:spid="_x0000_s1026" style="position:absolute;flip:x;z-index:25162341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.25pt,13.85pt" to="34.9pt,4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" strokecolor="#4579b8 [3044]" strokeweight="2.25pt"/>
            </w:pict>
          </mc:Fallback>
        </mc:AlternateContent>
      </w:r>
    </w:p>
    <w:p w:rsidR="009B0F66" w:rsidRPr="009B0F66" w:rsidRDefault="0044579F" w:rsidP="009B0F66">
      <w:r w:rsidRPr="0044579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04982" behindDoc="0" locked="0" layoutInCell="1" allowOverlap="1" wp14:anchorId="64357C3C" wp14:editId="72EBEE93">
                <wp:simplePos x="0" y="0"/>
                <wp:positionH relativeFrom="column">
                  <wp:posOffset>8290039</wp:posOffset>
                </wp:positionH>
                <wp:positionV relativeFrom="paragraph">
                  <wp:posOffset>137795</wp:posOffset>
                </wp:positionV>
                <wp:extent cx="959485" cy="600710"/>
                <wp:effectExtent l="0" t="0" r="12065" b="27940"/>
                <wp:wrapNone/>
                <wp:docPr id="314" name="Rounded Rectangle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579F" w:rsidRDefault="0044579F" w:rsidP="0044579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14" o:spid="_x0000_s1055" style="position:absolute;margin-left:652.75pt;margin-top:10.85pt;width:75.55pt;height:47.3pt;z-index:25160498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" fillcolor="white [3201]" strokecolor="#4f81bd [3204]" strokeweight="2pt">
                <v:textbox>
                  <w:txbxContent>
                    <w:p w:rsidR="0044579F" w:rsidRDefault="0044579F" w:rsidP="0044579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6A14F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45350CEC" wp14:editId="1F3D99DF">
                <wp:simplePos x="0" y="0"/>
                <wp:positionH relativeFrom="column">
                  <wp:posOffset>-707390</wp:posOffset>
                </wp:positionH>
                <wp:positionV relativeFrom="paragraph">
                  <wp:posOffset>151765</wp:posOffset>
                </wp:positionV>
                <wp:extent cx="959485" cy="600710"/>
                <wp:effectExtent l="0" t="0" r="12065" b="27940"/>
                <wp:wrapNone/>
                <wp:docPr id="34" name="Rounded 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8AD" w:rsidRDefault="00BF58AD" w:rsidP="00BF58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4" o:spid="_x0000_s1056" style="position:absolute;margin-left:-55.7pt;margin-top:11.95pt;width:75.55pt;height:47.3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" fillcolor="white [3201]" strokecolor="#4f81bd [3204]" strokeweight="2pt">
                <v:textbox>
                  <w:txbxContent>
                    <w:p w:rsidR="00BF58AD" w:rsidRDefault="00BF58AD" w:rsidP="00BF58A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9B0F66" w:rsidRPr="009B0F66" w:rsidRDefault="00316989" w:rsidP="009B0F66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65697102" wp14:editId="192153B6">
                <wp:simplePos x="0" y="0"/>
                <wp:positionH relativeFrom="column">
                  <wp:posOffset>6657975</wp:posOffset>
                </wp:positionH>
                <wp:positionV relativeFrom="paragraph">
                  <wp:posOffset>150495</wp:posOffset>
                </wp:positionV>
                <wp:extent cx="959485" cy="600710"/>
                <wp:effectExtent l="0" t="0" r="12065" b="27940"/>
                <wp:wrapNone/>
                <wp:docPr id="293" name="Rounded Rectangle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8AD" w:rsidRDefault="00BF58AD" w:rsidP="00BF58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93" o:spid="_x0000_s1057" style="position:absolute;margin-left:524.25pt;margin-top:11.85pt;width:75.55pt;height:47.3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" fillcolor="white [3201]" strokecolor="#4f81bd [3204]" strokeweight="2pt">
                <v:textbox>
                  <w:txbxContent>
                    <w:p w:rsidR="00BF58AD" w:rsidRDefault="00BF58AD" w:rsidP="00BF58A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4A4171BF" wp14:editId="4BB59C1B">
                <wp:simplePos x="0" y="0"/>
                <wp:positionH relativeFrom="column">
                  <wp:posOffset>7997190</wp:posOffset>
                </wp:positionH>
                <wp:positionV relativeFrom="paragraph">
                  <wp:posOffset>1198880</wp:posOffset>
                </wp:positionV>
                <wp:extent cx="959485" cy="600710"/>
                <wp:effectExtent l="0" t="0" r="12065" b="27940"/>
                <wp:wrapNone/>
                <wp:docPr id="294" name="Rounded Rectangle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8AD" w:rsidRDefault="00BF58AD" w:rsidP="00BF58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94" o:spid="_x0000_s1058" style="position:absolute;margin-left:629.7pt;margin-top:94.4pt;width:75.55pt;height:47.3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" fillcolor="white [3201]" strokecolor="#4f81bd [3204]" strokeweight="2pt">
                <v:textbox>
                  <w:txbxContent>
                    <w:p w:rsidR="00BF58AD" w:rsidRDefault="00BF58AD" w:rsidP="00BF58A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71FDC712" wp14:editId="2FCAE7F0">
                <wp:simplePos x="0" y="0"/>
                <wp:positionH relativeFrom="column">
                  <wp:posOffset>6650990</wp:posOffset>
                </wp:positionH>
                <wp:positionV relativeFrom="paragraph">
                  <wp:posOffset>1198245</wp:posOffset>
                </wp:positionV>
                <wp:extent cx="959485" cy="600710"/>
                <wp:effectExtent l="0" t="0" r="12065" b="27940"/>
                <wp:wrapNone/>
                <wp:docPr id="292" name="Rounded Rectangle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8AD" w:rsidRDefault="00BF58AD" w:rsidP="00BF58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92" o:spid="_x0000_s1059" style="position:absolute;margin-left:523.7pt;margin-top:94.35pt;width:75.55pt;height:47.3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" fillcolor="white [3201]" strokecolor="#4f81bd [3204]" strokeweight="2pt">
                <v:textbox>
                  <w:txbxContent>
                    <w:p w:rsidR="00BF58AD" w:rsidRDefault="00BF58AD" w:rsidP="00BF58A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6A14F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6A6E5F4A" wp14:editId="274A8C86">
                <wp:simplePos x="0" y="0"/>
                <wp:positionH relativeFrom="column">
                  <wp:posOffset>6649720</wp:posOffset>
                </wp:positionH>
                <wp:positionV relativeFrom="paragraph">
                  <wp:posOffset>2266315</wp:posOffset>
                </wp:positionV>
                <wp:extent cx="959485" cy="600710"/>
                <wp:effectExtent l="0" t="0" r="12065" b="27940"/>
                <wp:wrapNone/>
                <wp:docPr id="295" name="Rounded Rectangle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8AD" w:rsidRDefault="00BF58AD" w:rsidP="00BF58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95" o:spid="_x0000_s1060" style="position:absolute;margin-left:523.6pt;margin-top:178.45pt;width:75.55pt;height:47.3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" fillcolor="white [3201]" strokecolor="#4f81bd [3204]" strokeweight="2pt">
                <v:textbox>
                  <w:txbxContent>
                    <w:p w:rsidR="00BF58AD" w:rsidRDefault="00BF58AD" w:rsidP="00BF58A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6A14F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18B8914E" wp14:editId="7BAB2E1B">
                <wp:simplePos x="0" y="0"/>
                <wp:positionH relativeFrom="column">
                  <wp:posOffset>1054100</wp:posOffset>
                </wp:positionH>
                <wp:positionV relativeFrom="paragraph">
                  <wp:posOffset>2360930</wp:posOffset>
                </wp:positionV>
                <wp:extent cx="959485" cy="600710"/>
                <wp:effectExtent l="0" t="0" r="12065" b="27940"/>
                <wp:wrapNone/>
                <wp:docPr id="289" name="Rounded Rectangle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8AD" w:rsidRDefault="00BF58AD" w:rsidP="00BF58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89" o:spid="_x0000_s1061" style="position:absolute;margin-left:83pt;margin-top:185.9pt;width:75.55pt;height:47.3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" fillcolor="white [3201]" strokecolor="#4f81bd [3204]" strokeweight="2pt">
                <v:textbox>
                  <w:txbxContent>
                    <w:p w:rsidR="00BF58AD" w:rsidRDefault="00BF58AD" w:rsidP="00BF58A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6A14F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1069" behindDoc="0" locked="0" layoutInCell="1" allowOverlap="1" wp14:anchorId="7114BAAA" wp14:editId="434A0B83">
                <wp:simplePos x="0" y="0"/>
                <wp:positionH relativeFrom="column">
                  <wp:posOffset>1593215</wp:posOffset>
                </wp:positionH>
                <wp:positionV relativeFrom="paragraph">
                  <wp:posOffset>1887220</wp:posOffset>
                </wp:positionV>
                <wp:extent cx="0" cy="470535"/>
                <wp:effectExtent l="19050" t="0" r="19050" b="5715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7053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5" o:spid="_x0000_s1026" style="position:absolute;flip:x;z-index:25165106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5.45pt,148.6pt" to="125.45pt,18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" strokecolor="#4579b8 [3044]" strokeweight="2.25pt"/>
            </w:pict>
          </mc:Fallback>
        </mc:AlternateContent>
      </w:r>
      <w:r w:rsidR="006A14F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0045" behindDoc="0" locked="0" layoutInCell="1" allowOverlap="1" wp14:anchorId="0AA86EE5" wp14:editId="7AB2F38C">
                <wp:simplePos x="0" y="0"/>
                <wp:positionH relativeFrom="column">
                  <wp:posOffset>624205</wp:posOffset>
                </wp:positionH>
                <wp:positionV relativeFrom="paragraph">
                  <wp:posOffset>1606550</wp:posOffset>
                </wp:positionV>
                <wp:extent cx="434340" cy="0"/>
                <wp:effectExtent l="0" t="19050" r="3810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434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4" o:spid="_x0000_s1026" style="position:absolute;flip:x;z-index:25165004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.15pt,126.5pt" to="83.35pt,12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" strokecolor="#4579b8 [3044]" strokeweight="2.25pt"/>
            </w:pict>
          </mc:Fallback>
        </mc:AlternateContent>
      </w:r>
      <w:r w:rsidR="006A14F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3E363014" wp14:editId="3FDF5099">
                <wp:simplePos x="0" y="0"/>
                <wp:positionH relativeFrom="column">
                  <wp:posOffset>1054100</wp:posOffset>
                </wp:positionH>
                <wp:positionV relativeFrom="paragraph">
                  <wp:posOffset>1286510</wp:posOffset>
                </wp:positionV>
                <wp:extent cx="959485" cy="600710"/>
                <wp:effectExtent l="0" t="0" r="12065" b="27940"/>
                <wp:wrapNone/>
                <wp:docPr id="94" name="Rounded Rectangl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8AD" w:rsidRDefault="00BF58AD" w:rsidP="00BF58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94" o:spid="_x0000_s1062" style="position:absolute;margin-left:83pt;margin-top:101.3pt;width:75.55pt;height:47.3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" fillcolor="white [3201]" strokecolor="#4f81bd [3204]" strokeweight="2pt">
                <v:textbox>
                  <w:txbxContent>
                    <w:p w:rsidR="00BF58AD" w:rsidRDefault="00BF58AD" w:rsidP="00BF58A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6A14F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523D58C" wp14:editId="7AC43F23">
                <wp:simplePos x="0" y="0"/>
                <wp:positionH relativeFrom="column">
                  <wp:posOffset>-330200</wp:posOffset>
                </wp:positionH>
                <wp:positionV relativeFrom="paragraph">
                  <wp:posOffset>1283335</wp:posOffset>
                </wp:positionV>
                <wp:extent cx="959485" cy="600710"/>
                <wp:effectExtent l="0" t="0" r="12065" b="27940"/>
                <wp:wrapNone/>
                <wp:docPr id="288" name="Rounded Rectangle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8AD" w:rsidRDefault="00BF58AD" w:rsidP="00BF58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88" o:spid="_x0000_s1063" style="position:absolute;margin-left:-26pt;margin-top:101.05pt;width:75.55pt;height:47.3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" fillcolor="white [3201]" strokecolor="#4f81bd [3204]" strokeweight="2pt">
                <v:textbox>
                  <w:txbxContent>
                    <w:p w:rsidR="00BF58AD" w:rsidRDefault="00BF58AD" w:rsidP="00BF58A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6A14F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55B7157A" wp14:editId="6BBFDB95">
                <wp:simplePos x="0" y="0"/>
                <wp:positionH relativeFrom="column">
                  <wp:posOffset>1054735</wp:posOffset>
                </wp:positionH>
                <wp:positionV relativeFrom="paragraph">
                  <wp:posOffset>237490</wp:posOffset>
                </wp:positionV>
                <wp:extent cx="959485" cy="600710"/>
                <wp:effectExtent l="0" t="0" r="12065" b="27940"/>
                <wp:wrapNone/>
                <wp:docPr id="95" name="Rounded Rectangle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8AD" w:rsidRDefault="00BF58AD" w:rsidP="00BF58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95" o:spid="_x0000_s1064" style="position:absolute;margin-left:83.05pt;margin-top:18.7pt;width:75.55pt;height:47.3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" fillcolor="white [3201]" strokecolor="#4f81bd [3204]" strokeweight="2pt">
                <v:textbox>
                  <w:txbxContent>
                    <w:p w:rsidR="00BF58AD" w:rsidRDefault="00BF58AD" w:rsidP="00BF58A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BF58A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41882B7" wp14:editId="3B5B4B59">
                <wp:simplePos x="0" y="0"/>
                <wp:positionH relativeFrom="column">
                  <wp:posOffset>4227195</wp:posOffset>
                </wp:positionH>
                <wp:positionV relativeFrom="paragraph">
                  <wp:posOffset>54610</wp:posOffset>
                </wp:positionV>
                <wp:extent cx="0" cy="343535"/>
                <wp:effectExtent l="133350" t="0" r="76200" b="56515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353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31" o:spid="_x0000_s1026" type="#_x0000_t32" style="position:absolute;margin-left:332.85pt;margin-top:4.3pt;width:0;height:27.0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" strokecolor="black [3213]" strokeweight="2.25pt">
                <v:stroke endarrow="open"/>
              </v:shape>
            </w:pict>
          </mc:Fallback>
        </mc:AlternateContent>
      </w:r>
    </w:p>
    <w:p w:rsidR="009B0F66" w:rsidRPr="009B0F66" w:rsidRDefault="006A14F7" w:rsidP="009B0F66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4141" behindDoc="0" locked="0" layoutInCell="1" allowOverlap="1" wp14:anchorId="38666DE5" wp14:editId="4C92B0D9">
                <wp:simplePos x="0" y="0"/>
                <wp:positionH relativeFrom="column">
                  <wp:posOffset>7124128</wp:posOffset>
                </wp:positionH>
                <wp:positionV relativeFrom="paragraph">
                  <wp:posOffset>308610</wp:posOffset>
                </wp:positionV>
                <wp:extent cx="0" cy="678180"/>
                <wp:effectExtent l="19050" t="0" r="19050" b="762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7818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8" o:spid="_x0000_s1026" style="position:absolute;flip:y;z-index:2516541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0.95pt,24.3pt" to="560.95pt,7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" strokecolor="#4579b8 [3044]" strokeweight="2.25pt"/>
            </w:pict>
          </mc:Fallback>
        </mc:AlternateContent>
      </w:r>
      <w:r w:rsidR="00BF58A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329759B0" wp14:editId="73587B24">
                <wp:simplePos x="0" y="0"/>
                <wp:positionH relativeFrom="column">
                  <wp:posOffset>2866862</wp:posOffset>
                </wp:positionH>
                <wp:positionV relativeFrom="paragraph">
                  <wp:posOffset>98425</wp:posOffset>
                </wp:positionV>
                <wp:extent cx="2735580" cy="1276350"/>
                <wp:effectExtent l="0" t="0" r="26670" b="19050"/>
                <wp:wrapNone/>
                <wp:docPr id="93" name="Oval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5580" cy="12763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8AD" w:rsidRPr="007306FB" w:rsidRDefault="00BF58AD" w:rsidP="00BF58AD">
                            <w:pPr>
                              <w:jc w:val="center"/>
                              <w:rPr>
                                <w:b/>
                                <w:sz w:val="32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24"/>
                              </w:rPr>
                              <w:t>Making Learning Visible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93" o:spid="_x0000_s1065" style="position:absolute;margin-left:225.75pt;margin-top:7.75pt;width:215.4pt;height:100.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" fillcolor="white [3201]" strokecolor="black [3200]" strokeweight="2pt">
                <v:textbox>
                  <w:txbxContent>
                    <w:p w:rsidR="00BF58AD" w:rsidRPr="007306FB" w:rsidRDefault="00BF58AD" w:rsidP="00BF58AD">
                      <w:pPr>
                        <w:jc w:val="center"/>
                        <w:rPr>
                          <w:b/>
                          <w:sz w:val="32"/>
                          <w:szCs w:val="24"/>
                        </w:rPr>
                      </w:pPr>
                      <w:r>
                        <w:rPr>
                          <w:b/>
                          <w:sz w:val="32"/>
                          <w:szCs w:val="24"/>
                        </w:rPr>
                        <w:t>Making Learning Visible</w:t>
                      </w:r>
                    </w:p>
                  </w:txbxContent>
                </v:textbox>
              </v:oval>
            </w:pict>
          </mc:Fallback>
        </mc:AlternateContent>
      </w:r>
    </w:p>
    <w:p w:rsidR="009B0F66" w:rsidRPr="009B0F66" w:rsidRDefault="00BF58AD" w:rsidP="009B0F66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9021" behindDoc="0" locked="0" layoutInCell="1" allowOverlap="1" wp14:anchorId="24791BDA" wp14:editId="552E32C4">
                <wp:simplePos x="0" y="0"/>
                <wp:positionH relativeFrom="column">
                  <wp:posOffset>1592605</wp:posOffset>
                </wp:positionH>
                <wp:positionV relativeFrom="paragraph">
                  <wp:posOffset>120858</wp:posOffset>
                </wp:positionV>
                <wp:extent cx="616" cy="630813"/>
                <wp:effectExtent l="19050" t="0" r="19050" b="17145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6" cy="63081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3" o:spid="_x0000_s1026" style="position:absolute;flip:y;z-index:25164902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5.4pt,9.5pt" to="125.45pt,5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" strokecolor="#4579b8 [3044]" strokeweight="2.25pt"/>
            </w:pict>
          </mc:Fallback>
        </mc:AlternateContent>
      </w:r>
    </w:p>
    <w:p w:rsidR="009B0F66" w:rsidRPr="009B0F66" w:rsidRDefault="00316989" w:rsidP="009B0F66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7BB00C28" wp14:editId="2BCF4AED">
                <wp:simplePos x="0" y="0"/>
                <wp:positionH relativeFrom="column">
                  <wp:posOffset>5467985</wp:posOffset>
                </wp:positionH>
                <wp:positionV relativeFrom="paragraph">
                  <wp:posOffset>262255</wp:posOffset>
                </wp:positionV>
                <wp:extent cx="1303655" cy="289560"/>
                <wp:effectExtent l="19050" t="19050" r="10795" b="3429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03655" cy="28956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2" o:spid="_x0000_s1026" style="position:absolute;flip:x y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0.55pt,20.65pt" to="533.2pt,4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" strokecolor="#4579b8 [3044]" strokeweight="2.2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3117" behindDoc="0" locked="0" layoutInCell="1" allowOverlap="1" wp14:anchorId="718F92B4" wp14:editId="2BFBF343">
                <wp:simplePos x="0" y="0"/>
                <wp:positionH relativeFrom="column">
                  <wp:posOffset>4445251</wp:posOffset>
                </wp:positionH>
                <wp:positionV relativeFrom="paragraph">
                  <wp:posOffset>283</wp:posOffset>
                </wp:positionV>
                <wp:extent cx="579422" cy="1465580"/>
                <wp:effectExtent l="19050" t="19050" r="30480" b="2032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422" cy="146558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7" o:spid="_x0000_s1026" style="position:absolute;z-index:25165311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0pt,0" to="395.6pt,1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" strokecolor="#4579b8 [3044]" strokeweight="2.25pt"/>
            </w:pict>
          </mc:Fallback>
        </mc:AlternateContent>
      </w:r>
      <w:r w:rsidR="006A14F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2093" behindDoc="0" locked="0" layoutInCell="1" allowOverlap="1" wp14:anchorId="4C57F776" wp14:editId="65BD552A">
                <wp:simplePos x="0" y="0"/>
                <wp:positionH relativeFrom="column">
                  <wp:posOffset>3539490</wp:posOffset>
                </wp:positionH>
                <wp:positionV relativeFrom="paragraph">
                  <wp:posOffset>0</wp:posOffset>
                </wp:positionV>
                <wp:extent cx="479425" cy="1465580"/>
                <wp:effectExtent l="19050" t="19050" r="34925" b="2032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9425" cy="146558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6" o:spid="_x0000_s1026" style="position:absolute;flip:x;z-index:251652093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78.7pt,0" to="316.45pt,1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" strokecolor="#4579b8 [3044]" strokeweight="2.25pt"/>
            </w:pict>
          </mc:Fallback>
        </mc:AlternateContent>
      </w:r>
      <w:r w:rsidR="006A14F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2B790A4B" wp14:editId="5D8CB783">
                <wp:simplePos x="0" y="0"/>
                <wp:positionH relativeFrom="column">
                  <wp:posOffset>1910080</wp:posOffset>
                </wp:positionH>
                <wp:positionV relativeFrom="paragraph">
                  <wp:posOffset>226060</wp:posOffset>
                </wp:positionV>
                <wp:extent cx="1057910" cy="407035"/>
                <wp:effectExtent l="19050" t="19050" r="8890" b="31115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7910" cy="40703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" o:spid="_x0000_s1026" style="position:absolute;flip:x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0.4pt,17.8pt" to="233.7pt,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" strokecolor="#4579b8 [3044]" strokeweight="2.25pt"/>
            </w:pict>
          </mc:Fallback>
        </mc:AlternateContent>
      </w:r>
    </w:p>
    <w:p w:rsidR="009B0F66" w:rsidRPr="009B0F66" w:rsidRDefault="006A14F7" w:rsidP="009B0F66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5165" behindDoc="0" locked="0" layoutInCell="1" allowOverlap="1" wp14:anchorId="42BD3439" wp14:editId="6F8945EC">
                <wp:simplePos x="0" y="0"/>
                <wp:positionH relativeFrom="column">
                  <wp:posOffset>7585773</wp:posOffset>
                </wp:positionH>
                <wp:positionV relativeFrom="paragraph">
                  <wp:posOffset>228600</wp:posOffset>
                </wp:positionV>
                <wp:extent cx="678815" cy="0"/>
                <wp:effectExtent l="0" t="19050" r="6985" b="1905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881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9" o:spid="_x0000_s1026" style="position:absolute;z-index:25165516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97.3pt,18pt" to="650.75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" strokecolor="#4579b8 [3044]" strokeweight="2.25pt"/>
            </w:pict>
          </mc:Fallback>
        </mc:AlternateContent>
      </w:r>
    </w:p>
    <w:p w:rsidR="009B0F66" w:rsidRDefault="006A14F7" w:rsidP="009B0F66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004C5910" wp14:editId="0C0164B3">
                <wp:simplePos x="0" y="0"/>
                <wp:positionH relativeFrom="column">
                  <wp:posOffset>7124763</wp:posOffset>
                </wp:positionH>
                <wp:positionV relativeFrom="paragraph">
                  <wp:posOffset>78105</wp:posOffset>
                </wp:positionV>
                <wp:extent cx="0" cy="615636"/>
                <wp:effectExtent l="19050" t="0" r="19050" b="13335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15636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0" o:spid="_x0000_s1026" style="position:absolute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1pt,6.15pt" to="561pt,5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" strokecolor="#4579b8 [3044]" strokeweight="2.25pt"/>
            </w:pict>
          </mc:Fallback>
        </mc:AlternateContent>
      </w:r>
    </w:p>
    <w:p w:rsidR="009B0F66" w:rsidRDefault="009B0F66" w:rsidP="009B0F66">
      <w:pPr>
        <w:tabs>
          <w:tab w:val="left" w:pos="11235"/>
        </w:tabs>
      </w:pPr>
      <w:r>
        <w:tab/>
      </w:r>
    </w:p>
    <w:p w:rsidR="0061262B" w:rsidRPr="009B0F66" w:rsidRDefault="00316989" w:rsidP="005B53D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5070655C" wp14:editId="02ED643A">
                <wp:simplePos x="0" y="0"/>
                <wp:positionH relativeFrom="column">
                  <wp:posOffset>4921200</wp:posOffset>
                </wp:positionH>
                <wp:positionV relativeFrom="paragraph">
                  <wp:posOffset>83820</wp:posOffset>
                </wp:positionV>
                <wp:extent cx="959485" cy="600710"/>
                <wp:effectExtent l="0" t="0" r="12065" b="27940"/>
                <wp:wrapNone/>
                <wp:docPr id="291" name="Rounded Rectangle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8AD" w:rsidRDefault="00BF58AD" w:rsidP="00BF58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91" o:spid="_x0000_s1066" style="position:absolute;margin-left:387.5pt;margin-top:6.6pt;width:75.55pt;height:47.3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" fillcolor="white [3201]" strokecolor="#4f81bd [3204]" strokeweight="2pt">
                <v:textbox>
                  <w:txbxContent>
                    <w:p w:rsidR="00BF58AD" w:rsidRDefault="00BF58AD" w:rsidP="00BF58A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6A14F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682AAFED" wp14:editId="48AC1368">
                <wp:simplePos x="0" y="0"/>
                <wp:positionH relativeFrom="column">
                  <wp:posOffset>2656840</wp:posOffset>
                </wp:positionH>
                <wp:positionV relativeFrom="paragraph">
                  <wp:posOffset>90170</wp:posOffset>
                </wp:positionV>
                <wp:extent cx="959485" cy="600710"/>
                <wp:effectExtent l="0" t="0" r="12065" b="27940"/>
                <wp:wrapNone/>
                <wp:docPr id="290" name="Rounded Rectangle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485" cy="600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8AD" w:rsidRDefault="00BF58AD" w:rsidP="00BF58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90" o:spid="_x0000_s1067" style="position:absolute;margin-left:209.2pt;margin-top:7.1pt;width:75.55pt;height:47.3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" fillcolor="white [3201]" strokecolor="#4f81bd [3204]" strokeweight="2pt">
                <v:textbox>
                  <w:txbxContent>
                    <w:p w:rsidR="00BF58AD" w:rsidRDefault="00BF58AD" w:rsidP="00BF58A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sectPr w:rsidR="0061262B" w:rsidRPr="009B0F66" w:rsidSect="007306F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5708" w:rsidRDefault="002C5708" w:rsidP="009B0F66">
      <w:pPr>
        <w:spacing w:after="0" w:line="240" w:lineRule="auto"/>
      </w:pPr>
      <w:r>
        <w:separator/>
      </w:r>
    </w:p>
  </w:endnote>
  <w:endnote w:type="continuationSeparator" w:id="0">
    <w:p w:rsidR="002C5708" w:rsidRDefault="002C5708" w:rsidP="009B0F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5708" w:rsidRDefault="002C5708" w:rsidP="009B0F66">
      <w:pPr>
        <w:spacing w:after="0" w:line="240" w:lineRule="auto"/>
      </w:pPr>
      <w:r>
        <w:separator/>
      </w:r>
    </w:p>
  </w:footnote>
  <w:footnote w:type="continuationSeparator" w:id="0">
    <w:p w:rsidR="002C5708" w:rsidRDefault="002C5708" w:rsidP="009B0F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2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6FB"/>
    <w:rsid w:val="00046754"/>
    <w:rsid w:val="00092D70"/>
    <w:rsid w:val="002C5708"/>
    <w:rsid w:val="00313D26"/>
    <w:rsid w:val="00316989"/>
    <w:rsid w:val="0044579F"/>
    <w:rsid w:val="0057511E"/>
    <w:rsid w:val="005B53D0"/>
    <w:rsid w:val="0061262B"/>
    <w:rsid w:val="006718DC"/>
    <w:rsid w:val="006A14F7"/>
    <w:rsid w:val="007306FB"/>
    <w:rsid w:val="00734556"/>
    <w:rsid w:val="009800C6"/>
    <w:rsid w:val="0098118A"/>
    <w:rsid w:val="00981FC6"/>
    <w:rsid w:val="009B0F66"/>
    <w:rsid w:val="00BF58AD"/>
    <w:rsid w:val="00EA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06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306F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6F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B0F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0F66"/>
  </w:style>
  <w:style w:type="paragraph" w:styleId="Footer">
    <w:name w:val="footer"/>
    <w:basedOn w:val="Normal"/>
    <w:link w:val="FooterChar"/>
    <w:uiPriority w:val="99"/>
    <w:unhideWhenUsed/>
    <w:rsid w:val="009B0F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0F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06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306F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6F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B0F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0F66"/>
  </w:style>
  <w:style w:type="paragraph" w:styleId="Footer">
    <w:name w:val="footer"/>
    <w:basedOn w:val="Normal"/>
    <w:link w:val="FooterChar"/>
    <w:uiPriority w:val="99"/>
    <w:unhideWhenUsed/>
    <w:rsid w:val="009B0F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0F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mail.google.com/mail/u/1/?ui=2&amp;ik=82869eb2eb&amp;view=fimg&amp;th=1430a548ee093ca4&amp;attid=0.3&amp;disp=inline&amp;realattid=f_hpdujto32&amp;safe=1&amp;attbid=ANGjdJ-ViD36I3zx31LzYmNYv1FuEK1C-IwROfUHLSjNnzUsPwkcoTbrYn8NjsPL5Peo3NzbtkrGXmdUwbC5SQhdK6c4xUJ13AxTsqbBNIURpK0rn2ZllggcVrgNeCg&amp;ats=1387466106777&amp;rm=1430a548ee093ca4&amp;zw&amp;sz=w1808-h847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96D78D-3C78-42D6-98B1-E70772ADA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6DF9A558</Template>
  <TotalTime>2</TotalTime>
  <Pages>2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Mary's Catholic College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Gregory CROCOMBE</dc:creator>
  <cp:lastModifiedBy>Administrator</cp:lastModifiedBy>
  <cp:revision>2</cp:revision>
  <dcterms:created xsi:type="dcterms:W3CDTF">2013-12-20T14:29:00Z</dcterms:created>
  <dcterms:modified xsi:type="dcterms:W3CDTF">2013-12-20T14:29:00Z</dcterms:modified>
</cp:coreProperties>
</file>