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23B" w:rsidRDefault="007D323B">
      <w:pPr>
        <w:rPr>
          <w:rFonts w:ascii="Calibri" w:hAnsi="Calibri"/>
          <w:b/>
          <w:sz w:val="22"/>
          <w:szCs w:val="22"/>
        </w:rPr>
      </w:pPr>
      <w:r w:rsidRPr="007D323B">
        <w:rPr>
          <w:rFonts w:ascii="Calibri" w:hAnsi="Calibri"/>
          <w:b/>
          <w:sz w:val="22"/>
          <w:szCs w:val="22"/>
        </w:rPr>
        <w:t>In Tray Exercise</w:t>
      </w:r>
    </w:p>
    <w:p w:rsidR="0011155C" w:rsidRDefault="0011155C">
      <w:pPr>
        <w:rPr>
          <w:rFonts w:ascii="Calibri" w:hAnsi="Calibri"/>
          <w:b/>
          <w:sz w:val="22"/>
          <w:szCs w:val="22"/>
        </w:rPr>
      </w:pPr>
    </w:p>
    <w:p w:rsidR="0011155C" w:rsidRDefault="0011155C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Candidates Name:</w:t>
      </w:r>
    </w:p>
    <w:p w:rsidR="007D323B" w:rsidRDefault="007D323B">
      <w:pPr>
        <w:rPr>
          <w:rFonts w:ascii="Calibri" w:hAnsi="Calibri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7"/>
        <w:gridCol w:w="3331"/>
        <w:gridCol w:w="2369"/>
        <w:gridCol w:w="7549"/>
      </w:tblGrid>
      <w:tr w:rsidR="007D323B" w:rsidTr="00375CDC">
        <w:tc>
          <w:tcPr>
            <w:tcW w:w="1384" w:type="dxa"/>
            <w:vAlign w:val="center"/>
          </w:tcPr>
          <w:p w:rsidR="007D323B" w:rsidRDefault="00375CDC" w:rsidP="00375C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Time</w:t>
            </w:r>
          </w:p>
        </w:tc>
        <w:tc>
          <w:tcPr>
            <w:tcW w:w="3402" w:type="dxa"/>
            <w:vAlign w:val="center"/>
          </w:tcPr>
          <w:p w:rsidR="007D323B" w:rsidRDefault="00375CDC" w:rsidP="00375C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Issue</w:t>
            </w:r>
          </w:p>
        </w:tc>
        <w:tc>
          <w:tcPr>
            <w:tcW w:w="2410" w:type="dxa"/>
            <w:vAlign w:val="center"/>
          </w:tcPr>
          <w:p w:rsidR="007D323B" w:rsidRDefault="00375CDC" w:rsidP="00375C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Action</w:t>
            </w:r>
          </w:p>
        </w:tc>
        <w:tc>
          <w:tcPr>
            <w:tcW w:w="7726" w:type="dxa"/>
            <w:vAlign w:val="center"/>
          </w:tcPr>
          <w:p w:rsidR="007D323B" w:rsidRDefault="00375CDC" w:rsidP="00375C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Reason for Priority &amp; Action Taken</w:t>
            </w:r>
          </w:p>
        </w:tc>
      </w:tr>
      <w:tr w:rsidR="007D323B" w:rsidTr="00375CDC">
        <w:tc>
          <w:tcPr>
            <w:tcW w:w="1384" w:type="dxa"/>
          </w:tcPr>
          <w:p w:rsidR="007D323B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7:45</w:t>
            </w:r>
            <w:r w:rsidR="00375CDC">
              <w:rPr>
                <w:rFonts w:ascii="Calibri" w:hAnsi="Calibri"/>
                <w:b/>
                <w:sz w:val="22"/>
                <w:szCs w:val="22"/>
              </w:rPr>
              <w:t xml:space="preserve">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8:00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8:30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9:00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9:30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10:00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D323B" w:rsidTr="00375CDC">
        <w:tc>
          <w:tcPr>
            <w:tcW w:w="1384" w:type="dxa"/>
          </w:tcPr>
          <w:p w:rsidR="007D323B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10:30 a.m.</w:t>
            </w:r>
          </w:p>
        </w:tc>
        <w:tc>
          <w:tcPr>
            <w:tcW w:w="3402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7D323B" w:rsidRDefault="007D323B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lastRenderedPageBreak/>
              <w:t>11:00 a.m.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11:30 a.m.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12:00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12:30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1:00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1:30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2:00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2:30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3:00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3:30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75CDC" w:rsidTr="00375CDC">
        <w:tc>
          <w:tcPr>
            <w:tcW w:w="1384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4:00 p.m.</w:t>
            </w:r>
          </w:p>
        </w:tc>
        <w:tc>
          <w:tcPr>
            <w:tcW w:w="3402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726" w:type="dxa"/>
          </w:tcPr>
          <w:p w:rsidR="00375CDC" w:rsidRDefault="00375CDC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  <w:p w:rsidR="001D1033" w:rsidRDefault="001D1033" w:rsidP="00375CDC">
            <w:pPr>
              <w:spacing w:before="240" w:after="240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375CDC" w:rsidRDefault="00375CDC">
      <w:pPr>
        <w:rPr>
          <w:rFonts w:ascii="Calibri" w:hAnsi="Calibri"/>
          <w:b/>
          <w:sz w:val="22"/>
          <w:szCs w:val="22"/>
        </w:rPr>
      </w:pPr>
    </w:p>
    <w:p w:rsidR="00375CDC" w:rsidRDefault="00375CDC">
      <w:pPr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Please assume:</w:t>
      </w:r>
    </w:p>
    <w:p w:rsidR="00375CDC" w:rsidRPr="00375CDC" w:rsidRDefault="00075B7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Staff Briefing is</w:t>
      </w:r>
      <w:r w:rsidR="00375CDC">
        <w:rPr>
          <w:rFonts w:ascii="Calibri" w:hAnsi="Calibri"/>
          <w:sz w:val="22"/>
          <w:szCs w:val="22"/>
        </w:rPr>
        <w:t xml:space="preserve"> 8:30 a.m.</w:t>
      </w:r>
    </w:p>
    <w:p w:rsidR="001D1033" w:rsidRDefault="00375CD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Period 1 is </w:t>
      </w:r>
      <w:r w:rsidR="001D1033">
        <w:rPr>
          <w:rFonts w:ascii="Calibri" w:hAnsi="Calibri"/>
          <w:sz w:val="22"/>
          <w:szCs w:val="22"/>
        </w:rPr>
        <w:t xml:space="preserve">9:00 – 10:30 a.m. </w:t>
      </w:r>
    </w:p>
    <w:p w:rsidR="001D1033" w:rsidRDefault="00375CD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Perio</w:t>
      </w:r>
      <w:r w:rsidR="001D1033">
        <w:rPr>
          <w:rFonts w:ascii="Calibri" w:hAnsi="Calibri"/>
          <w:sz w:val="22"/>
          <w:szCs w:val="22"/>
        </w:rPr>
        <w:t xml:space="preserve">d 2 is 11:00 a.m. – 12:30 p.m. </w:t>
      </w:r>
    </w:p>
    <w:p w:rsidR="00460C31" w:rsidRPr="001A626E" w:rsidRDefault="001D1033" w:rsidP="008E281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Period 3 is 1:30 – 3:00 p.</w:t>
      </w:r>
      <w:bookmarkStart w:id="0" w:name="_GoBack"/>
      <w:bookmarkEnd w:id="0"/>
      <w:r>
        <w:rPr>
          <w:rFonts w:ascii="Calibri" w:hAnsi="Calibri"/>
          <w:sz w:val="22"/>
          <w:szCs w:val="22"/>
        </w:rPr>
        <w:t xml:space="preserve">m. </w:t>
      </w:r>
    </w:p>
    <w:sectPr w:rsidR="00460C31" w:rsidRPr="001A626E" w:rsidSect="0004592F">
      <w:pgSz w:w="15840" w:h="12240" w:orient="landscape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0DFE"/>
    <w:multiLevelType w:val="hybridMultilevel"/>
    <w:tmpl w:val="B7908B82"/>
    <w:lvl w:ilvl="0" w:tplc="EE2A512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1052BA"/>
    <w:multiLevelType w:val="hybridMultilevel"/>
    <w:tmpl w:val="FCCCB0BA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A418E0"/>
    <w:multiLevelType w:val="hybridMultilevel"/>
    <w:tmpl w:val="EEBA07AE"/>
    <w:lvl w:ilvl="0" w:tplc="1E7CE2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9E13BE"/>
    <w:multiLevelType w:val="hybridMultilevel"/>
    <w:tmpl w:val="24E4A67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76566F5"/>
    <w:multiLevelType w:val="hybridMultilevel"/>
    <w:tmpl w:val="1B10922A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2E32834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20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3D05C2"/>
    <w:multiLevelType w:val="hybridMultilevel"/>
    <w:tmpl w:val="3566F3B2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2E32834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20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D160DE2"/>
    <w:multiLevelType w:val="hybridMultilevel"/>
    <w:tmpl w:val="8F228FF4"/>
    <w:lvl w:ilvl="0" w:tplc="AA145A6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F36A58"/>
    <w:multiLevelType w:val="hybridMultilevel"/>
    <w:tmpl w:val="93FCC5AE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8A4BED"/>
    <w:multiLevelType w:val="hybridMultilevel"/>
    <w:tmpl w:val="E75EB4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21AF3"/>
    <w:multiLevelType w:val="hybridMultilevel"/>
    <w:tmpl w:val="236E97DA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28775A5"/>
    <w:multiLevelType w:val="hybridMultilevel"/>
    <w:tmpl w:val="107CD91E"/>
    <w:lvl w:ilvl="0" w:tplc="1E7CE2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9"/>
  </w:num>
  <w:num w:numId="8">
    <w:abstractNumId w:val="10"/>
  </w:num>
  <w:num w:numId="9">
    <w:abstractNumId w:val="3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6B"/>
    <w:rsid w:val="0000331F"/>
    <w:rsid w:val="00004B51"/>
    <w:rsid w:val="000216FF"/>
    <w:rsid w:val="00030DA7"/>
    <w:rsid w:val="0004592F"/>
    <w:rsid w:val="00052BC4"/>
    <w:rsid w:val="00055FA9"/>
    <w:rsid w:val="00075B7C"/>
    <w:rsid w:val="000872CB"/>
    <w:rsid w:val="000876C7"/>
    <w:rsid w:val="00092D1C"/>
    <w:rsid w:val="00094B5D"/>
    <w:rsid w:val="000A4D21"/>
    <w:rsid w:val="000C45C3"/>
    <w:rsid w:val="000E4BC0"/>
    <w:rsid w:val="000F1F8F"/>
    <w:rsid w:val="001025D6"/>
    <w:rsid w:val="0011155C"/>
    <w:rsid w:val="00115EB6"/>
    <w:rsid w:val="00121BC3"/>
    <w:rsid w:val="00126AD5"/>
    <w:rsid w:val="0014188A"/>
    <w:rsid w:val="001515A8"/>
    <w:rsid w:val="00154C0B"/>
    <w:rsid w:val="00174901"/>
    <w:rsid w:val="001763FB"/>
    <w:rsid w:val="001875FB"/>
    <w:rsid w:val="001A626E"/>
    <w:rsid w:val="001B4844"/>
    <w:rsid w:val="001B4B54"/>
    <w:rsid w:val="001C43BC"/>
    <w:rsid w:val="001D1033"/>
    <w:rsid w:val="001E067B"/>
    <w:rsid w:val="001F1123"/>
    <w:rsid w:val="001F247B"/>
    <w:rsid w:val="002167AF"/>
    <w:rsid w:val="002242C9"/>
    <w:rsid w:val="00237AC9"/>
    <w:rsid w:val="00270F03"/>
    <w:rsid w:val="00283098"/>
    <w:rsid w:val="002B37B8"/>
    <w:rsid w:val="002C09A1"/>
    <w:rsid w:val="002D57AD"/>
    <w:rsid w:val="002E6675"/>
    <w:rsid w:val="002F039F"/>
    <w:rsid w:val="003114B9"/>
    <w:rsid w:val="00312663"/>
    <w:rsid w:val="003157A2"/>
    <w:rsid w:val="00330DD2"/>
    <w:rsid w:val="0033767B"/>
    <w:rsid w:val="0035208C"/>
    <w:rsid w:val="00362D63"/>
    <w:rsid w:val="003734FA"/>
    <w:rsid w:val="00375CDC"/>
    <w:rsid w:val="00377102"/>
    <w:rsid w:val="0039052F"/>
    <w:rsid w:val="003B1EC3"/>
    <w:rsid w:val="003C0BB3"/>
    <w:rsid w:val="003D68F8"/>
    <w:rsid w:val="003F2ACA"/>
    <w:rsid w:val="003F65E2"/>
    <w:rsid w:val="003F7E34"/>
    <w:rsid w:val="00401848"/>
    <w:rsid w:val="00401A8A"/>
    <w:rsid w:val="0045352A"/>
    <w:rsid w:val="00460C31"/>
    <w:rsid w:val="004731F7"/>
    <w:rsid w:val="00485BA4"/>
    <w:rsid w:val="004901A0"/>
    <w:rsid w:val="004A3946"/>
    <w:rsid w:val="004B4053"/>
    <w:rsid w:val="004D6DC9"/>
    <w:rsid w:val="004E0B64"/>
    <w:rsid w:val="004F1395"/>
    <w:rsid w:val="004F62C8"/>
    <w:rsid w:val="00505971"/>
    <w:rsid w:val="00525E68"/>
    <w:rsid w:val="005365E6"/>
    <w:rsid w:val="00541C51"/>
    <w:rsid w:val="00567690"/>
    <w:rsid w:val="0059107C"/>
    <w:rsid w:val="005B0E6C"/>
    <w:rsid w:val="005B1B32"/>
    <w:rsid w:val="005C28FC"/>
    <w:rsid w:val="005D5734"/>
    <w:rsid w:val="005E69B8"/>
    <w:rsid w:val="006263F7"/>
    <w:rsid w:val="0063041B"/>
    <w:rsid w:val="00632523"/>
    <w:rsid w:val="00640CBC"/>
    <w:rsid w:val="0064564F"/>
    <w:rsid w:val="00661ACE"/>
    <w:rsid w:val="006A24F8"/>
    <w:rsid w:val="006C692C"/>
    <w:rsid w:val="006D35ED"/>
    <w:rsid w:val="00705C5F"/>
    <w:rsid w:val="007202F4"/>
    <w:rsid w:val="00730ACF"/>
    <w:rsid w:val="00754A66"/>
    <w:rsid w:val="00756F57"/>
    <w:rsid w:val="007679BA"/>
    <w:rsid w:val="007A22D2"/>
    <w:rsid w:val="007D323B"/>
    <w:rsid w:val="007F0BF8"/>
    <w:rsid w:val="007F3BEC"/>
    <w:rsid w:val="00823E2F"/>
    <w:rsid w:val="008275AB"/>
    <w:rsid w:val="00845060"/>
    <w:rsid w:val="00856FA7"/>
    <w:rsid w:val="008C1870"/>
    <w:rsid w:val="008C406D"/>
    <w:rsid w:val="008E281D"/>
    <w:rsid w:val="008F7128"/>
    <w:rsid w:val="00913711"/>
    <w:rsid w:val="00913A41"/>
    <w:rsid w:val="00917AB6"/>
    <w:rsid w:val="00940EC5"/>
    <w:rsid w:val="0094746F"/>
    <w:rsid w:val="00947FC7"/>
    <w:rsid w:val="00980B4D"/>
    <w:rsid w:val="009A6E0E"/>
    <w:rsid w:val="009D2221"/>
    <w:rsid w:val="009D701F"/>
    <w:rsid w:val="00A06604"/>
    <w:rsid w:val="00A0798E"/>
    <w:rsid w:val="00A1325E"/>
    <w:rsid w:val="00A3441B"/>
    <w:rsid w:val="00A53EA4"/>
    <w:rsid w:val="00A80C64"/>
    <w:rsid w:val="00A81E18"/>
    <w:rsid w:val="00A92756"/>
    <w:rsid w:val="00A95394"/>
    <w:rsid w:val="00A95552"/>
    <w:rsid w:val="00AA6D6B"/>
    <w:rsid w:val="00AB06AC"/>
    <w:rsid w:val="00AB1ABE"/>
    <w:rsid w:val="00AD636F"/>
    <w:rsid w:val="00AE758A"/>
    <w:rsid w:val="00AF18A0"/>
    <w:rsid w:val="00B33549"/>
    <w:rsid w:val="00B6735E"/>
    <w:rsid w:val="00B82E45"/>
    <w:rsid w:val="00B84D14"/>
    <w:rsid w:val="00BC1330"/>
    <w:rsid w:val="00BC4852"/>
    <w:rsid w:val="00BC496C"/>
    <w:rsid w:val="00C025AD"/>
    <w:rsid w:val="00C100EB"/>
    <w:rsid w:val="00C15620"/>
    <w:rsid w:val="00C352D1"/>
    <w:rsid w:val="00C418EC"/>
    <w:rsid w:val="00C60A33"/>
    <w:rsid w:val="00C73634"/>
    <w:rsid w:val="00C77091"/>
    <w:rsid w:val="00C85EE1"/>
    <w:rsid w:val="00CA3F44"/>
    <w:rsid w:val="00CC725A"/>
    <w:rsid w:val="00CD1078"/>
    <w:rsid w:val="00CD6ED3"/>
    <w:rsid w:val="00D32AC6"/>
    <w:rsid w:val="00D34BC5"/>
    <w:rsid w:val="00D421A9"/>
    <w:rsid w:val="00D4638A"/>
    <w:rsid w:val="00D820F9"/>
    <w:rsid w:val="00D87342"/>
    <w:rsid w:val="00DA4479"/>
    <w:rsid w:val="00DB2AE3"/>
    <w:rsid w:val="00DD5F18"/>
    <w:rsid w:val="00E01729"/>
    <w:rsid w:val="00E21C06"/>
    <w:rsid w:val="00E24E46"/>
    <w:rsid w:val="00E533C8"/>
    <w:rsid w:val="00E67F42"/>
    <w:rsid w:val="00E73F15"/>
    <w:rsid w:val="00E75A1B"/>
    <w:rsid w:val="00EA6F2E"/>
    <w:rsid w:val="00ED129B"/>
    <w:rsid w:val="00EF6C5C"/>
    <w:rsid w:val="00F27276"/>
    <w:rsid w:val="00F44972"/>
    <w:rsid w:val="00F81AED"/>
    <w:rsid w:val="00F96D02"/>
    <w:rsid w:val="00FA32F1"/>
    <w:rsid w:val="00FB1DB3"/>
    <w:rsid w:val="00FB250A"/>
    <w:rsid w:val="00FC76D0"/>
    <w:rsid w:val="00FD2063"/>
    <w:rsid w:val="00FD341F"/>
    <w:rsid w:val="00FE047D"/>
    <w:rsid w:val="00FF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406D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table" w:styleId="TableGrid">
    <w:name w:val="Table Grid"/>
    <w:basedOn w:val="TableNormal"/>
    <w:rsid w:val="00A80C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705C5F"/>
    <w:rPr>
      <w:rFonts w:ascii="Tahoma" w:hAnsi="Tahoma" w:cs="Tahoma"/>
      <w:sz w:val="16"/>
      <w:szCs w:val="16"/>
    </w:rPr>
  </w:style>
  <w:style w:type="character" w:styleId="Strong">
    <w:name w:val="Strong"/>
    <w:qFormat/>
    <w:rsid w:val="00BC1330"/>
    <w:rPr>
      <w:b/>
      <w:bCs/>
    </w:rPr>
  </w:style>
  <w:style w:type="character" w:styleId="CommentReference">
    <w:name w:val="annotation reference"/>
    <w:semiHidden/>
    <w:rsid w:val="001A626E"/>
    <w:rPr>
      <w:sz w:val="16"/>
      <w:szCs w:val="16"/>
    </w:rPr>
  </w:style>
  <w:style w:type="paragraph" w:styleId="CommentText">
    <w:name w:val="annotation text"/>
    <w:basedOn w:val="Normal"/>
    <w:semiHidden/>
    <w:rsid w:val="001A626E"/>
    <w:rPr>
      <w:lang w:eastAsia="en-GB"/>
    </w:rPr>
  </w:style>
  <w:style w:type="paragraph" w:styleId="ListParagraph">
    <w:name w:val="List Paragraph"/>
    <w:basedOn w:val="Normal"/>
    <w:uiPriority w:val="34"/>
    <w:qFormat/>
    <w:rsid w:val="00A344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406D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table" w:styleId="TableGrid">
    <w:name w:val="Table Grid"/>
    <w:basedOn w:val="TableNormal"/>
    <w:rsid w:val="00A80C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705C5F"/>
    <w:rPr>
      <w:rFonts w:ascii="Tahoma" w:hAnsi="Tahoma" w:cs="Tahoma"/>
      <w:sz w:val="16"/>
      <w:szCs w:val="16"/>
    </w:rPr>
  </w:style>
  <w:style w:type="character" w:styleId="Strong">
    <w:name w:val="Strong"/>
    <w:qFormat/>
    <w:rsid w:val="00BC1330"/>
    <w:rPr>
      <w:b/>
      <w:bCs/>
    </w:rPr>
  </w:style>
  <w:style w:type="character" w:styleId="CommentReference">
    <w:name w:val="annotation reference"/>
    <w:semiHidden/>
    <w:rsid w:val="001A626E"/>
    <w:rPr>
      <w:sz w:val="16"/>
      <w:szCs w:val="16"/>
    </w:rPr>
  </w:style>
  <w:style w:type="paragraph" w:styleId="CommentText">
    <w:name w:val="annotation text"/>
    <w:basedOn w:val="Normal"/>
    <w:semiHidden/>
    <w:rsid w:val="001A626E"/>
    <w:rPr>
      <w:lang w:eastAsia="en-GB"/>
    </w:rPr>
  </w:style>
  <w:style w:type="paragraph" w:styleId="ListParagraph">
    <w:name w:val="List Paragraph"/>
    <w:basedOn w:val="Normal"/>
    <w:uiPriority w:val="34"/>
    <w:qFormat/>
    <w:rsid w:val="00A344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8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7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8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21B97AB1</Template>
  <TotalTime>1</TotalTime>
  <Pages>3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APPOINTMENT OF TEACHER OF MATHEMATICS</vt:lpstr>
    </vt:vector>
  </TitlesOfParts>
  <Company>St Mary's High School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APPOINTMENT OF TEACHER OF MATHEMATICS</dc:title>
  <dc:creator>Stephen Tierney</dc:creator>
  <cp:lastModifiedBy>Administrator</cp:lastModifiedBy>
  <cp:revision>2</cp:revision>
  <cp:lastPrinted>2011-04-05T07:56:00Z</cp:lastPrinted>
  <dcterms:created xsi:type="dcterms:W3CDTF">2014-05-22T19:24:00Z</dcterms:created>
  <dcterms:modified xsi:type="dcterms:W3CDTF">2014-05-22T19:24:00Z</dcterms:modified>
</cp:coreProperties>
</file>