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835" w:rsidRDefault="00F14835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403D867" wp14:editId="1291BFC3">
                <wp:simplePos x="0" y="0"/>
                <wp:positionH relativeFrom="column">
                  <wp:posOffset>-680454</wp:posOffset>
                </wp:positionH>
                <wp:positionV relativeFrom="paragraph">
                  <wp:posOffset>-234212</wp:posOffset>
                </wp:positionV>
                <wp:extent cx="2832735" cy="776177"/>
                <wp:effectExtent l="0" t="0" r="24765" b="24130"/>
                <wp:wrapNone/>
                <wp:docPr id="517" name="Rectangle 5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2735" cy="776177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>
                          <a:innerShdw blurRad="63500" dist="50800" dir="108000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B3AF8" w:rsidRPr="0058269B" w:rsidRDefault="00792A6D" w:rsidP="009A2B5C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i/>
                                <w:sz w:val="32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noProof/>
                                <w:sz w:val="32"/>
                                <w:szCs w:val="40"/>
                              </w:rPr>
                              <w:t>Name - Set</w:t>
                            </w:r>
                          </w:p>
                          <w:p w:rsidR="007B3AF8" w:rsidRPr="0058269B" w:rsidRDefault="007B3AF8" w:rsidP="009A2B5C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i/>
                                <w:sz w:val="24"/>
                                <w:szCs w:val="20"/>
                              </w:rPr>
                            </w:pPr>
                            <w:r w:rsidRPr="0058269B">
                              <w:rPr>
                                <w:rFonts w:ascii="Arial" w:hAnsi="Arial" w:cs="Arial"/>
                                <w:i/>
                                <w:sz w:val="24"/>
                                <w:szCs w:val="20"/>
                              </w:rPr>
                              <w:t xml:space="preserve">Key SEND Person: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17" o:spid="_x0000_s1026" style="position:absolute;margin-left:-53.6pt;margin-top:-18.45pt;width:223.05pt;height:61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" fillcolor="white [3201]" strokecolor="black [3213]" strokeweight="2pt">
                <v:textbox>
                  <w:txbxContent>
                    <w:p w:rsidR="007B3AF8" w:rsidRPr="0058269B" w:rsidRDefault="00792A6D" w:rsidP="009A2B5C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i/>
                          <w:sz w:val="32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i/>
                          <w:noProof/>
                          <w:sz w:val="32"/>
                          <w:szCs w:val="40"/>
                        </w:rPr>
                        <w:t>Name - Set</w:t>
                      </w:r>
                    </w:p>
                    <w:p w:rsidR="007B3AF8" w:rsidRPr="0058269B" w:rsidRDefault="007B3AF8" w:rsidP="009A2B5C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i/>
                          <w:sz w:val="24"/>
                          <w:szCs w:val="20"/>
                        </w:rPr>
                      </w:pPr>
                      <w:r w:rsidRPr="0058269B">
                        <w:rPr>
                          <w:rFonts w:ascii="Arial" w:hAnsi="Arial" w:cs="Arial"/>
                          <w:i/>
                          <w:sz w:val="24"/>
                          <w:szCs w:val="20"/>
                        </w:rPr>
                        <w:t xml:space="preserve">Key SEND Person: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7C76553B" wp14:editId="62B0BDE1">
                <wp:simplePos x="0" y="0"/>
                <wp:positionH relativeFrom="column">
                  <wp:posOffset>4837430</wp:posOffset>
                </wp:positionH>
                <wp:positionV relativeFrom="paragraph">
                  <wp:posOffset>-724535</wp:posOffset>
                </wp:positionV>
                <wp:extent cx="1625600" cy="1290320"/>
                <wp:effectExtent l="0" t="0" r="12700" b="24130"/>
                <wp:wrapThrough wrapText="bothSides">
                  <wp:wrapPolygon edited="0">
                    <wp:start x="1266" y="0"/>
                    <wp:lineTo x="0" y="1594"/>
                    <wp:lineTo x="0" y="20728"/>
                    <wp:lineTo x="1266" y="21685"/>
                    <wp:lineTo x="20250" y="21685"/>
                    <wp:lineTo x="21516" y="20728"/>
                    <wp:lineTo x="21516" y="1594"/>
                    <wp:lineTo x="20250" y="0"/>
                    <wp:lineTo x="1266" y="0"/>
                  </wp:wrapPolygon>
                </wp:wrapThrough>
                <wp:docPr id="518" name="Rounded Rectangle 5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5600" cy="129032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B3AF8" w:rsidRDefault="00EC2FEB" w:rsidP="006B0472">
                            <w:pPr>
                              <w:jc w:val="center"/>
                            </w:pPr>
                            <w:r>
                              <w:t>Photo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518" o:spid="_x0000_s1027" style="position:absolute;margin-left:380.9pt;margin-top:-57.05pt;width:128pt;height:101.6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" fillcolor="white [3201]" strokecolor="black [3213]" strokeweight="2pt">
                <v:textbox>
                  <w:txbxContent>
                    <w:p w:rsidR="007B3AF8" w:rsidRDefault="00EC2FEB" w:rsidP="006B0472">
                      <w:pPr>
                        <w:jc w:val="center"/>
                      </w:pPr>
                      <w:r>
                        <w:t>Photo</w:t>
                      </w:r>
                    </w:p>
                  </w:txbxContent>
                </v:textbox>
                <w10:wrap type="through"/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714DE9" wp14:editId="62C6B012">
                <wp:simplePos x="0" y="0"/>
                <wp:positionH relativeFrom="column">
                  <wp:posOffset>2266315</wp:posOffset>
                </wp:positionH>
                <wp:positionV relativeFrom="paragraph">
                  <wp:posOffset>-228600</wp:posOffset>
                </wp:positionV>
                <wp:extent cx="2466975" cy="772160"/>
                <wp:effectExtent l="19050" t="19050" r="28575" b="27940"/>
                <wp:wrapNone/>
                <wp:docPr id="519" name="Text Box 5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6975" cy="7721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B3AF8" w:rsidRPr="00FC7FBB" w:rsidRDefault="007B3AF8" w:rsidP="00FC7FB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FC7FBB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u w:val="single"/>
                              </w:rPr>
                              <w:t>Assessment information:</w:t>
                            </w:r>
                            <w:r w:rsidRPr="00FC7FBB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</w:p>
                          <w:p w:rsidR="007B3AF8" w:rsidRDefault="007B3AF8" w:rsidP="00FC7FB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C7FBB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CAT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D57A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Sept 201</w:t>
                            </w:r>
                            <w:r w:rsidR="00792A6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 M</w:t>
                            </w:r>
                            <w:r w:rsidRPr="00FC7FBB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="00EC2FE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V:</w:t>
                            </w:r>
                            <w:r w:rsidR="00EC2FE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NV: </w:t>
                            </w:r>
                            <w:r w:rsidR="00EC2FE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Q: </w:t>
                            </w:r>
                          </w:p>
                          <w:p w:rsidR="007B3AF8" w:rsidRDefault="007B3AF8" w:rsidP="003D57A5">
                            <w:pPr>
                              <w:tabs>
                                <w:tab w:val="left" w:pos="567"/>
                                <w:tab w:val="left" w:pos="1276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noProof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WRAT </w:t>
                            </w:r>
                            <w:r w:rsidR="00792A6D">
                              <w:rPr>
                                <w:rFonts w:ascii="Arial" w:hAnsi="Arial" w:cs="Arial"/>
                                <w:noProof/>
                                <w:sz w:val="18"/>
                                <w:szCs w:val="18"/>
                              </w:rPr>
                              <w:t>Sept 15</w:t>
                            </w:r>
                            <w:r w:rsidRPr="00E73408">
                              <w:rPr>
                                <w:rFonts w:ascii="Arial" w:hAnsi="Arial" w:cs="Arial"/>
                                <w:noProof/>
                                <w:sz w:val="18"/>
                                <w:szCs w:val="18"/>
                              </w:rPr>
                              <w:t xml:space="preserve"> R</w:t>
                            </w:r>
                            <w:r>
                              <w:rPr>
                                <w:rFonts w:ascii="Arial" w:hAnsi="Arial" w:cs="Arial"/>
                                <w:noProof/>
                                <w:sz w:val="18"/>
                                <w:szCs w:val="18"/>
                              </w:rPr>
                              <w:t xml:space="preserve">eading </w:t>
                            </w:r>
                            <w:r w:rsidRPr="00E73408">
                              <w:rPr>
                                <w:rFonts w:ascii="Arial" w:hAnsi="Arial" w:cs="Arial"/>
                                <w:noProof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EC2FEB">
                              <w:rPr>
                                <w:rFonts w:ascii="Arial" w:hAnsi="Arial" w:cs="Arial"/>
                                <w:noProof/>
                                <w:sz w:val="18"/>
                                <w:szCs w:val="18"/>
                              </w:rPr>
                              <w:t xml:space="preserve">       </w:t>
                            </w:r>
                            <w:r w:rsidRPr="00E73408">
                              <w:rPr>
                                <w:rFonts w:ascii="Arial" w:hAnsi="Arial" w:cs="Arial"/>
                                <w:noProof/>
                                <w:sz w:val="18"/>
                                <w:szCs w:val="18"/>
                              </w:rPr>
                              <w:t>Sp</w:t>
                            </w:r>
                            <w:r>
                              <w:rPr>
                                <w:rFonts w:ascii="Arial" w:hAnsi="Arial" w:cs="Arial"/>
                                <w:noProof/>
                                <w:sz w:val="18"/>
                                <w:szCs w:val="18"/>
                              </w:rPr>
                              <w:t xml:space="preserve">elling </w:t>
                            </w:r>
                            <w:r w:rsidRPr="00E73408">
                              <w:rPr>
                                <w:rFonts w:ascii="Arial" w:hAnsi="Arial" w:cs="Arial"/>
                                <w:noProof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noProof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noProof/>
                                <w:sz w:val="18"/>
                                <w:szCs w:val="18"/>
                              </w:rPr>
                              <w:tab/>
                            </w:r>
                            <w:r w:rsidRPr="00E73408">
                              <w:rPr>
                                <w:rFonts w:ascii="Arial" w:hAnsi="Arial" w:cs="Arial"/>
                                <w:noProof/>
                                <w:sz w:val="18"/>
                                <w:szCs w:val="18"/>
                              </w:rPr>
                              <w:t>Numb</w:t>
                            </w:r>
                            <w:r>
                              <w:rPr>
                                <w:rFonts w:ascii="Arial" w:hAnsi="Arial" w:cs="Arial"/>
                                <w:noProof/>
                                <w:sz w:val="18"/>
                                <w:szCs w:val="18"/>
                              </w:rPr>
                              <w:t xml:space="preserve">er </w:t>
                            </w:r>
                          </w:p>
                          <w:p w:rsidR="00792A6D" w:rsidRPr="00E73408" w:rsidRDefault="00792A6D" w:rsidP="003D57A5">
                            <w:pPr>
                              <w:tabs>
                                <w:tab w:val="left" w:pos="567"/>
                                <w:tab w:val="left" w:pos="1276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noProof/>
                                <w:sz w:val="18"/>
                                <w:szCs w:val="18"/>
                              </w:rPr>
                              <w:tab/>
                              <w:t>Comprehension</w:t>
                            </w:r>
                          </w:p>
                          <w:p w:rsidR="007B3AF8" w:rsidRDefault="007B3AF8" w:rsidP="00FC7FB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19" o:spid="_x0000_s1028" type="#_x0000_t202" style="position:absolute;margin-left:178.45pt;margin-top:-18pt;width:194.25pt;height:60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" fillcolor="white [3201]" strokeweight="2.25pt">
                <v:textbox>
                  <w:txbxContent>
                    <w:p w:rsidR="007B3AF8" w:rsidRPr="00FC7FBB" w:rsidRDefault="007B3AF8" w:rsidP="00FC7FBB">
                      <w:pPr>
                        <w:spacing w:after="0" w:line="240" w:lineRule="auto"/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</w:rPr>
                      </w:pPr>
                      <w:r w:rsidRPr="00FC7FBB">
                        <w:rPr>
                          <w:rFonts w:ascii="Arial" w:hAnsi="Arial" w:cs="Arial"/>
                          <w:b/>
                          <w:sz w:val="18"/>
                          <w:szCs w:val="18"/>
                          <w:u w:val="single"/>
                        </w:rPr>
                        <w:t>Assessment information:</w:t>
                      </w:r>
                      <w:r w:rsidRPr="00FC7FBB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</w:rPr>
                        <w:t xml:space="preserve"> </w:t>
                      </w:r>
                    </w:p>
                    <w:p w:rsidR="007B3AF8" w:rsidRDefault="007B3AF8" w:rsidP="00FC7FBB">
                      <w:pPr>
                        <w:spacing w:after="0" w:line="24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FC7FBB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CAT</w:t>
                      </w: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 xml:space="preserve"> </w:t>
                      </w:r>
                      <w:r w:rsidRPr="003D57A5">
                        <w:rPr>
                          <w:rFonts w:ascii="Arial" w:hAnsi="Arial" w:cs="Arial"/>
                          <w:sz w:val="18"/>
                          <w:szCs w:val="18"/>
                        </w:rPr>
                        <w:t>Sept 201</w:t>
                      </w:r>
                      <w:r w:rsidR="00792A6D">
                        <w:rPr>
                          <w:rFonts w:ascii="Arial" w:hAnsi="Arial" w:cs="Arial"/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 xml:space="preserve"> M</w:t>
                      </w:r>
                      <w:r w:rsidRPr="00FC7FBB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: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</w:t>
                      </w:r>
                      <w:r w:rsidR="00EC2FE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V:</w:t>
                      </w:r>
                      <w:r w:rsidR="00EC2FE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NV: </w:t>
                      </w:r>
                      <w:r w:rsidR="00EC2FE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Q: </w:t>
                      </w:r>
                    </w:p>
                    <w:p w:rsidR="007B3AF8" w:rsidRDefault="007B3AF8" w:rsidP="003D57A5">
                      <w:pPr>
                        <w:tabs>
                          <w:tab w:val="left" w:pos="567"/>
                          <w:tab w:val="left" w:pos="1276"/>
                        </w:tabs>
                        <w:spacing w:after="0" w:line="240" w:lineRule="auto"/>
                        <w:rPr>
                          <w:rFonts w:ascii="Arial" w:hAnsi="Arial" w:cs="Arial"/>
                          <w:noProof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 xml:space="preserve">WRAT </w:t>
                      </w:r>
                      <w:r w:rsidR="00792A6D">
                        <w:rPr>
                          <w:rFonts w:ascii="Arial" w:hAnsi="Arial" w:cs="Arial"/>
                          <w:noProof/>
                          <w:sz w:val="18"/>
                          <w:szCs w:val="18"/>
                        </w:rPr>
                        <w:t>Sept 15</w:t>
                      </w:r>
                      <w:r w:rsidRPr="00E73408">
                        <w:rPr>
                          <w:rFonts w:ascii="Arial" w:hAnsi="Arial" w:cs="Arial"/>
                          <w:noProof/>
                          <w:sz w:val="18"/>
                          <w:szCs w:val="18"/>
                        </w:rPr>
                        <w:t xml:space="preserve"> R</w:t>
                      </w:r>
                      <w:r>
                        <w:rPr>
                          <w:rFonts w:ascii="Arial" w:hAnsi="Arial" w:cs="Arial"/>
                          <w:noProof/>
                          <w:sz w:val="18"/>
                          <w:szCs w:val="18"/>
                        </w:rPr>
                        <w:t xml:space="preserve">eading </w:t>
                      </w:r>
                      <w:r w:rsidRPr="00E73408">
                        <w:rPr>
                          <w:rFonts w:ascii="Arial" w:hAnsi="Arial" w:cs="Arial"/>
                          <w:noProof/>
                          <w:sz w:val="18"/>
                          <w:szCs w:val="18"/>
                        </w:rPr>
                        <w:t xml:space="preserve"> </w:t>
                      </w:r>
                      <w:r w:rsidR="00EC2FEB">
                        <w:rPr>
                          <w:rFonts w:ascii="Arial" w:hAnsi="Arial" w:cs="Arial"/>
                          <w:noProof/>
                          <w:sz w:val="18"/>
                          <w:szCs w:val="18"/>
                        </w:rPr>
                        <w:t xml:space="preserve">       </w:t>
                      </w:r>
                      <w:r w:rsidRPr="00E73408">
                        <w:rPr>
                          <w:rFonts w:ascii="Arial" w:hAnsi="Arial" w:cs="Arial"/>
                          <w:noProof/>
                          <w:sz w:val="18"/>
                          <w:szCs w:val="18"/>
                        </w:rPr>
                        <w:t>Sp</w:t>
                      </w:r>
                      <w:r>
                        <w:rPr>
                          <w:rFonts w:ascii="Arial" w:hAnsi="Arial" w:cs="Arial"/>
                          <w:noProof/>
                          <w:sz w:val="18"/>
                          <w:szCs w:val="18"/>
                        </w:rPr>
                        <w:t xml:space="preserve">elling </w:t>
                      </w:r>
                      <w:r w:rsidRPr="00E73408">
                        <w:rPr>
                          <w:rFonts w:ascii="Arial" w:hAnsi="Arial" w:cs="Arial"/>
                          <w:noProof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noProof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Arial" w:hAnsi="Arial" w:cs="Arial"/>
                          <w:noProof/>
                          <w:sz w:val="18"/>
                          <w:szCs w:val="18"/>
                        </w:rPr>
                        <w:tab/>
                      </w:r>
                      <w:r w:rsidRPr="00E73408">
                        <w:rPr>
                          <w:rFonts w:ascii="Arial" w:hAnsi="Arial" w:cs="Arial"/>
                          <w:noProof/>
                          <w:sz w:val="18"/>
                          <w:szCs w:val="18"/>
                        </w:rPr>
                        <w:t>Numb</w:t>
                      </w:r>
                      <w:r>
                        <w:rPr>
                          <w:rFonts w:ascii="Arial" w:hAnsi="Arial" w:cs="Arial"/>
                          <w:noProof/>
                          <w:sz w:val="18"/>
                          <w:szCs w:val="18"/>
                        </w:rPr>
                        <w:t xml:space="preserve">er </w:t>
                      </w:r>
                    </w:p>
                    <w:p w:rsidR="00792A6D" w:rsidRPr="00E73408" w:rsidRDefault="00792A6D" w:rsidP="003D57A5">
                      <w:pPr>
                        <w:tabs>
                          <w:tab w:val="left" w:pos="567"/>
                          <w:tab w:val="left" w:pos="1276"/>
                        </w:tabs>
                        <w:spacing w:after="0" w:line="24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noProof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Arial" w:hAnsi="Arial" w:cs="Arial"/>
                          <w:noProof/>
                          <w:sz w:val="18"/>
                          <w:szCs w:val="18"/>
                        </w:rPr>
                        <w:tab/>
                        <w:t>Comprehension</w:t>
                      </w:r>
                    </w:p>
                    <w:p w:rsidR="007B3AF8" w:rsidRDefault="007B3AF8" w:rsidP="00FC7FBB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63360" behindDoc="0" locked="0" layoutInCell="0" hidden="0" allowOverlap="0" wp14:anchorId="7B5D86DD" wp14:editId="4E0BD4CE">
            <wp:simplePos x="0" y="0"/>
            <wp:positionH relativeFrom="margin">
              <wp:posOffset>66675</wp:posOffset>
            </wp:positionH>
            <wp:positionV relativeFrom="paragraph">
              <wp:posOffset>-752475</wp:posOffset>
            </wp:positionV>
            <wp:extent cx="4667250" cy="390525"/>
            <wp:effectExtent l="0" t="0" r="0" b="9525"/>
            <wp:wrapSquare wrapText="bothSides" distT="0" distB="0" distL="114300" distR="114300"/>
            <wp:docPr id="528" name="image17.jpg" descr="C:\Users\hdy\Desktop\Learning Support\LSLH-banner-SAMPLE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jpg" descr="C:\Users\hdy\Desktop\Learning Support\LSLH-banner-SAMPLE.jpg"/>
                    <pic:cNvPicPr preferRelativeResize="0"/>
                  </pic:nvPicPr>
                  <pic:blipFill>
                    <a:blip r:embed="rId8"/>
                    <a:srcRect t="20000"/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3905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2336" behindDoc="0" locked="0" layoutInCell="1" allowOverlap="1" wp14:anchorId="36EFBABA" wp14:editId="25DB4DE2">
            <wp:simplePos x="0" y="0"/>
            <wp:positionH relativeFrom="column">
              <wp:posOffset>-600075</wp:posOffset>
            </wp:positionH>
            <wp:positionV relativeFrom="paragraph">
              <wp:posOffset>-752475</wp:posOffset>
            </wp:positionV>
            <wp:extent cx="553085" cy="390525"/>
            <wp:effectExtent l="0" t="0" r="0" b="9525"/>
            <wp:wrapSquare wrapText="bothSides"/>
            <wp:docPr id="529" name="Picture 5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085" cy="390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14835" w:rsidRPr="00634065" w:rsidRDefault="00F14835" w:rsidP="00634065"/>
    <w:p w:rsidR="00F14835" w:rsidRPr="00634065" w:rsidRDefault="007B3AF8" w:rsidP="00634065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90EB01C" wp14:editId="438707C6">
                <wp:simplePos x="0" y="0"/>
                <wp:positionH relativeFrom="column">
                  <wp:posOffset>3108325</wp:posOffset>
                </wp:positionH>
                <wp:positionV relativeFrom="paragraph">
                  <wp:posOffset>20320</wp:posOffset>
                </wp:positionV>
                <wp:extent cx="3362325" cy="3162300"/>
                <wp:effectExtent l="0" t="0" r="27940" b="19050"/>
                <wp:wrapNone/>
                <wp:docPr id="5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2325" cy="31623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B3AF8" w:rsidRDefault="007B3AF8" w:rsidP="003B5F5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4"/>
                              </w:rPr>
                            </w:pPr>
                            <w:r w:rsidRPr="00672DDC">
                              <w:rPr>
                                <w:rFonts w:ascii="Arial" w:hAnsi="Arial" w:cs="Arial"/>
                                <w:b/>
                                <w:sz w:val="28"/>
                                <w:szCs w:val="24"/>
                              </w:rPr>
                              <w:t>You may observe</w:t>
                            </w:r>
                          </w:p>
                          <w:p w:rsidR="00792A6D" w:rsidRPr="00792A6D" w:rsidRDefault="00792A6D" w:rsidP="00792A6D">
                            <w:pPr>
                              <w:rPr>
                                <w:rFonts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9" type="#_x0000_t202" style="position:absolute;margin-left:244.75pt;margin-top:1.6pt;width:264.75pt;height:24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" fillcolor="white [3201]" strokecolor="black [3200]" strokeweight="2pt">
                <v:textbox>
                  <w:txbxContent>
                    <w:p w:rsidR="007B3AF8" w:rsidRDefault="007B3AF8" w:rsidP="003B5F58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  <w:szCs w:val="24"/>
                        </w:rPr>
                      </w:pPr>
                      <w:r w:rsidRPr="00672DDC">
                        <w:rPr>
                          <w:rFonts w:ascii="Arial" w:hAnsi="Arial" w:cs="Arial"/>
                          <w:b/>
                          <w:sz w:val="28"/>
                          <w:szCs w:val="24"/>
                        </w:rPr>
                        <w:t>You may observe</w:t>
                      </w:r>
                    </w:p>
                    <w:p w:rsidR="00792A6D" w:rsidRPr="00792A6D" w:rsidRDefault="00792A6D" w:rsidP="00792A6D">
                      <w:pPr>
                        <w:rPr>
                          <w:rFonts w:cs="Arial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14835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BCF69F6" wp14:editId="4F20C73A">
                <wp:simplePos x="0" y="0"/>
                <wp:positionH relativeFrom="column">
                  <wp:posOffset>-676275</wp:posOffset>
                </wp:positionH>
                <wp:positionV relativeFrom="paragraph">
                  <wp:posOffset>10795</wp:posOffset>
                </wp:positionV>
                <wp:extent cx="3670300" cy="2224405"/>
                <wp:effectExtent l="0" t="0" r="25400" b="23495"/>
                <wp:wrapNone/>
                <wp:docPr id="5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70300" cy="222440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B3AF8" w:rsidRDefault="007B3AF8" w:rsidP="003B5F5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4"/>
                              </w:rPr>
                            </w:pPr>
                            <w:r w:rsidRPr="00672DDC">
                              <w:rPr>
                                <w:rFonts w:ascii="Arial" w:hAnsi="Arial" w:cs="Arial"/>
                                <w:b/>
                                <w:sz w:val="28"/>
                                <w:szCs w:val="24"/>
                              </w:rPr>
                              <w:t>Main area of SEND/Medical Condition</w:t>
                            </w:r>
                          </w:p>
                          <w:p w:rsidR="00792A6D" w:rsidRPr="00792A6D" w:rsidRDefault="00792A6D" w:rsidP="00792A6D">
                            <w:pPr>
                              <w:rPr>
                                <w:rFonts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-53.25pt;margin-top:.85pt;width:289pt;height:175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" fillcolor="white [3201]" strokecolor="black [3200]" strokeweight="2pt">
                <v:textbox>
                  <w:txbxContent>
                    <w:p w:rsidR="007B3AF8" w:rsidRDefault="007B3AF8" w:rsidP="003B5F58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  <w:szCs w:val="24"/>
                        </w:rPr>
                      </w:pPr>
                      <w:r w:rsidRPr="00672DDC">
                        <w:rPr>
                          <w:rFonts w:ascii="Arial" w:hAnsi="Arial" w:cs="Arial"/>
                          <w:b/>
                          <w:sz w:val="28"/>
                          <w:szCs w:val="24"/>
                        </w:rPr>
                        <w:t>Main area of SEND/Medical Condition</w:t>
                      </w:r>
                    </w:p>
                    <w:p w:rsidR="00792A6D" w:rsidRPr="00792A6D" w:rsidRDefault="00792A6D" w:rsidP="00792A6D">
                      <w:pPr>
                        <w:rPr>
                          <w:rFonts w:cs="Arial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14835" w:rsidRPr="00634065" w:rsidRDefault="00F14835" w:rsidP="00634065"/>
    <w:p w:rsidR="00F14835" w:rsidRPr="00634065" w:rsidRDefault="00F14835" w:rsidP="00634065"/>
    <w:p w:rsidR="00F14835" w:rsidRPr="00634065" w:rsidRDefault="00F14835" w:rsidP="00634065"/>
    <w:p w:rsidR="00F14835" w:rsidRPr="00634065" w:rsidRDefault="00F14835" w:rsidP="00634065"/>
    <w:p w:rsidR="00F14835" w:rsidRPr="00634065" w:rsidRDefault="00F14835" w:rsidP="00634065"/>
    <w:p w:rsidR="00F14835" w:rsidRPr="00634065" w:rsidRDefault="00F14835" w:rsidP="00634065"/>
    <w:p w:rsidR="00F14835" w:rsidRPr="00634065" w:rsidRDefault="00F14835" w:rsidP="00634065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5160FF" wp14:editId="3102E47D">
                <wp:simplePos x="0" y="0"/>
                <wp:positionH relativeFrom="column">
                  <wp:posOffset>-680085</wp:posOffset>
                </wp:positionH>
                <wp:positionV relativeFrom="paragraph">
                  <wp:posOffset>68580</wp:posOffset>
                </wp:positionV>
                <wp:extent cx="3672000" cy="5921981"/>
                <wp:effectExtent l="0" t="0" r="24130" b="22225"/>
                <wp:wrapNone/>
                <wp:docPr id="5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72000" cy="5921981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B3AF8" w:rsidRDefault="007B3AF8" w:rsidP="00084F9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C5599C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How to support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 me</w:t>
                            </w:r>
                          </w:p>
                          <w:p w:rsidR="00792A6D" w:rsidRPr="00792A6D" w:rsidRDefault="00792A6D" w:rsidP="00792A6D">
                            <w:pPr>
                              <w:rPr>
                                <w:rFonts w:cs="Arial"/>
                                <w:sz w:val="24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-53.55pt;margin-top:5.4pt;width:289.15pt;height:466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" fillcolor="white [3201]" strokecolor="black [3200]" strokeweight="2pt">
                <v:textbox>
                  <w:txbxContent>
                    <w:p w:rsidR="007B3AF8" w:rsidRDefault="007B3AF8" w:rsidP="00084F97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C5599C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How to support</w:t>
                      </w: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 me</w:t>
                      </w:r>
                    </w:p>
                    <w:p w:rsidR="00792A6D" w:rsidRPr="00792A6D" w:rsidRDefault="00792A6D" w:rsidP="00792A6D">
                      <w:pPr>
                        <w:rPr>
                          <w:rFonts w:cs="Arial"/>
                          <w:sz w:val="24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14835" w:rsidRPr="00634065" w:rsidRDefault="00F14835" w:rsidP="00634065"/>
    <w:p w:rsidR="00F14835" w:rsidRPr="00634065" w:rsidRDefault="00F14835" w:rsidP="00634065"/>
    <w:p w:rsidR="00F14835" w:rsidRPr="00634065" w:rsidRDefault="00F14835" w:rsidP="00634065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7045EAF" wp14:editId="5DB14028">
                <wp:simplePos x="0" y="0"/>
                <wp:positionH relativeFrom="column">
                  <wp:posOffset>3108325</wp:posOffset>
                </wp:positionH>
                <wp:positionV relativeFrom="paragraph">
                  <wp:posOffset>52070</wp:posOffset>
                </wp:positionV>
                <wp:extent cx="3362400" cy="1224280"/>
                <wp:effectExtent l="0" t="0" r="28575" b="13970"/>
                <wp:wrapNone/>
                <wp:docPr id="5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2400" cy="122428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B3AF8" w:rsidRDefault="007B3AF8" w:rsidP="00B76FB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640F6D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What is good about me?</w:t>
                            </w:r>
                          </w:p>
                          <w:p w:rsidR="007B3AF8" w:rsidRDefault="007B3AF8" w:rsidP="00792A6D">
                            <w:pPr>
                              <w:rPr>
                                <w:rFonts w:cs="Arial"/>
                                <w:sz w:val="24"/>
                                <w:szCs w:val="24"/>
                              </w:rPr>
                            </w:pPr>
                          </w:p>
                          <w:p w:rsidR="007B3AF8" w:rsidRPr="00EA7309" w:rsidRDefault="007B3AF8" w:rsidP="00B76FBD">
                            <w:pPr>
                              <w:jc w:val="center"/>
                              <w:rPr>
                                <w:rFonts w:cs="Arial"/>
                                <w:sz w:val="24"/>
                                <w:szCs w:val="24"/>
                              </w:rPr>
                            </w:pPr>
                          </w:p>
                          <w:p w:rsidR="007B3AF8" w:rsidRPr="00640F6D" w:rsidRDefault="007B3AF8" w:rsidP="00B76FB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7B3AF8" w:rsidRPr="00D043DA" w:rsidRDefault="007B3AF8" w:rsidP="00D043DA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244.75pt;margin-top:4.1pt;width:264.75pt;height:96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" fillcolor="white [3201]" strokecolor="black [3200]" strokeweight="2pt">
                <v:textbox>
                  <w:txbxContent>
                    <w:p w:rsidR="007B3AF8" w:rsidRDefault="007B3AF8" w:rsidP="00B76FBD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640F6D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What is good about me?</w:t>
                      </w:r>
                    </w:p>
                    <w:p w:rsidR="007B3AF8" w:rsidRDefault="007B3AF8" w:rsidP="00792A6D">
                      <w:pPr>
                        <w:rPr>
                          <w:rFonts w:cs="Arial"/>
                          <w:sz w:val="24"/>
                          <w:szCs w:val="24"/>
                        </w:rPr>
                      </w:pPr>
                    </w:p>
                    <w:p w:rsidR="007B3AF8" w:rsidRPr="00EA7309" w:rsidRDefault="007B3AF8" w:rsidP="00B76FBD">
                      <w:pPr>
                        <w:jc w:val="center"/>
                        <w:rPr>
                          <w:rFonts w:cs="Arial"/>
                          <w:sz w:val="24"/>
                          <w:szCs w:val="24"/>
                        </w:rPr>
                      </w:pPr>
                    </w:p>
                    <w:p w:rsidR="007B3AF8" w:rsidRPr="00640F6D" w:rsidRDefault="007B3AF8" w:rsidP="00B76FBD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</w:p>
                    <w:p w:rsidR="007B3AF8" w:rsidRPr="00D043DA" w:rsidRDefault="007B3AF8" w:rsidP="00D043DA">
                      <w:pPr>
                        <w:rPr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14835" w:rsidRPr="00634065" w:rsidRDefault="00F14835" w:rsidP="00634065"/>
    <w:p w:rsidR="00F14835" w:rsidRDefault="00F14835" w:rsidP="00634065"/>
    <w:p w:rsidR="00F14835" w:rsidRDefault="00F14835" w:rsidP="00634065">
      <w:pPr>
        <w:jc w:val="center"/>
        <w:sectPr w:rsidR="00F14835" w:rsidSect="007B3AF8">
          <w:pgSz w:w="11906" w:h="16838"/>
          <w:pgMar w:top="1440" w:right="1440" w:bottom="1440" w:left="1440" w:header="708" w:footer="122" w:gutter="0"/>
          <w:pgNumType w:start="1"/>
          <w:cols w:space="708"/>
          <w:docGrid w:linePitch="360"/>
        </w:sect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3F71D8A" wp14:editId="6A351D42">
                <wp:simplePos x="0" y="0"/>
                <wp:positionH relativeFrom="column">
                  <wp:posOffset>3104515</wp:posOffset>
                </wp:positionH>
                <wp:positionV relativeFrom="paragraph">
                  <wp:posOffset>4137025</wp:posOffset>
                </wp:positionV>
                <wp:extent cx="3361055" cy="577850"/>
                <wp:effectExtent l="0" t="0" r="10795" b="12700"/>
                <wp:wrapNone/>
                <wp:docPr id="524" name="Text Box 5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1055" cy="57785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B3AF8" w:rsidRDefault="007B3AF8" w:rsidP="00AF348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This Pupil Profile has been written by </w:t>
                            </w:r>
                            <w:r w:rsidR="00792A6D">
                              <w:rPr>
                                <w:rFonts w:ascii="Arial" w:hAnsi="Arial" w:cs="Arial"/>
                                <w:noProof/>
                                <w:sz w:val="20"/>
                              </w:rPr>
                              <w:t>name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 and </w:t>
                            </w:r>
                            <w:r w:rsidR="00792A6D">
                              <w:rPr>
                                <w:rFonts w:ascii="Arial" w:hAnsi="Arial" w:cs="Arial"/>
                                <w:noProof/>
                                <w:sz w:val="20"/>
                              </w:rPr>
                              <w:t>Mr Key Person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, agreed by </w:t>
                            </w:r>
                            <w:r w:rsidRPr="004D35AE">
                              <w:rPr>
                                <w:rFonts w:ascii="Arial" w:hAnsi="Arial" w:cs="Arial"/>
                                <w:noProof/>
                                <w:sz w:val="20"/>
                              </w:rPr>
                              <w:t>his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 parents/carers and shared with </w:t>
                            </w:r>
                            <w:r w:rsidRPr="004D35AE">
                              <w:rPr>
                                <w:rFonts w:ascii="Arial" w:hAnsi="Arial" w:cs="Arial"/>
                                <w:noProof/>
                                <w:sz w:val="20"/>
                              </w:rPr>
                              <w:t>his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 teachers.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24" o:spid="_x0000_s1033" type="#_x0000_t202" style="position:absolute;left:0;text-align:left;margin-left:244.45pt;margin-top:325.75pt;width:264.65pt;height:45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" filled="f" strokecolor="windowText" strokeweight="2pt">
                <v:textbox>
                  <w:txbxContent>
                    <w:p w:rsidR="007B3AF8" w:rsidRDefault="007B3AF8" w:rsidP="00AF3486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This Pupil Profile has been written by </w:t>
                      </w:r>
                      <w:r w:rsidR="00792A6D">
                        <w:rPr>
                          <w:rFonts w:ascii="Arial" w:hAnsi="Arial" w:cs="Arial"/>
                          <w:noProof/>
                          <w:sz w:val="20"/>
                        </w:rPr>
                        <w:t>name</w:t>
                      </w:r>
                      <w:r>
                        <w:rPr>
                          <w:rFonts w:ascii="Arial" w:hAnsi="Arial" w:cs="Arial"/>
                          <w:sz w:val="20"/>
                        </w:rPr>
                        <w:t xml:space="preserve"> and </w:t>
                      </w:r>
                      <w:r w:rsidR="00792A6D">
                        <w:rPr>
                          <w:rFonts w:ascii="Arial" w:hAnsi="Arial" w:cs="Arial"/>
                          <w:noProof/>
                          <w:sz w:val="20"/>
                        </w:rPr>
                        <w:t>Mr Key Person</w:t>
                      </w:r>
                      <w:r>
                        <w:rPr>
                          <w:rFonts w:ascii="Arial" w:hAnsi="Arial" w:cs="Arial"/>
                          <w:sz w:val="20"/>
                        </w:rPr>
                        <w:t xml:space="preserve">, agreed by </w:t>
                      </w:r>
                      <w:r w:rsidRPr="004D35AE">
                        <w:rPr>
                          <w:rFonts w:ascii="Arial" w:hAnsi="Arial" w:cs="Arial"/>
                          <w:noProof/>
                          <w:sz w:val="20"/>
                        </w:rPr>
                        <w:t>his</w:t>
                      </w:r>
                      <w:r>
                        <w:rPr>
                          <w:rFonts w:ascii="Arial" w:hAnsi="Arial" w:cs="Arial"/>
                          <w:sz w:val="20"/>
                        </w:rPr>
                        <w:t xml:space="preserve"> parents/carers and shared with </w:t>
                      </w:r>
                      <w:r w:rsidRPr="004D35AE">
                        <w:rPr>
                          <w:rFonts w:ascii="Arial" w:hAnsi="Arial" w:cs="Arial"/>
                          <w:noProof/>
                          <w:sz w:val="20"/>
                        </w:rPr>
                        <w:t>his</w:t>
                      </w:r>
                      <w:r>
                        <w:rPr>
                          <w:rFonts w:ascii="Arial" w:hAnsi="Arial" w:cs="Arial"/>
                          <w:sz w:val="20"/>
                        </w:rPr>
                        <w:t xml:space="preserve"> teachers.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92DDA73" wp14:editId="2F22400D">
                <wp:simplePos x="0" y="0"/>
                <wp:positionH relativeFrom="column">
                  <wp:posOffset>-669925</wp:posOffset>
                </wp:positionH>
                <wp:positionV relativeFrom="paragraph">
                  <wp:posOffset>4137025</wp:posOffset>
                </wp:positionV>
                <wp:extent cx="3672000" cy="577850"/>
                <wp:effectExtent l="0" t="0" r="24130" b="12700"/>
                <wp:wrapNone/>
                <wp:docPr id="527" name="Text Box 5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72000" cy="5778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B3AF8" w:rsidRDefault="007B3AF8" w:rsidP="00B76FBD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Exam Access Arrangements year 10+</w:t>
                            </w:r>
                          </w:p>
                          <w:p w:rsidR="007B3AF8" w:rsidRDefault="007B3AF8" w:rsidP="00B76FBD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27" o:spid="_x0000_s1034" type="#_x0000_t202" style="position:absolute;left:0;text-align:left;margin-left:-52.75pt;margin-top:325.75pt;width:289.15pt;height:45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" fillcolor="yellow" strokecolor="windowText" strokeweight="2pt">
                <v:textbox>
                  <w:txbxContent>
                    <w:p w:rsidR="007B3AF8" w:rsidRDefault="007B3AF8" w:rsidP="00B76FBD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Exam Access Arrangements year 10+</w:t>
                      </w:r>
                    </w:p>
                    <w:p w:rsidR="007B3AF8" w:rsidRDefault="007B3AF8" w:rsidP="00B76FBD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1908D4" w:rsidRDefault="00211C82" w:rsidP="00F14835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31B2492" wp14:editId="2356E895">
                <wp:simplePos x="0" y="0"/>
                <wp:positionH relativeFrom="column">
                  <wp:posOffset>3105150</wp:posOffset>
                </wp:positionH>
                <wp:positionV relativeFrom="paragraph">
                  <wp:posOffset>401320</wp:posOffset>
                </wp:positionV>
                <wp:extent cx="3362325" cy="1600200"/>
                <wp:effectExtent l="0" t="0" r="28575" b="19050"/>
                <wp:wrapNone/>
                <wp:docPr id="5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2325" cy="16002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B3AF8" w:rsidRDefault="007B3AF8" w:rsidP="00B76FBD">
                            <w:pPr>
                              <w:jc w:val="center"/>
                              <w:rPr>
                                <w:rStyle w:val="SubtleEmphasis"/>
                                <w:rFonts w:ascii="Arial" w:hAnsi="Arial" w:cs="Arial"/>
                                <w:b/>
                                <w:i w:val="0"/>
                                <w:color w:val="auto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SubtleEmphasis"/>
                                <w:rFonts w:ascii="Arial" w:hAnsi="Arial" w:cs="Arial"/>
                                <w:b/>
                                <w:i w:val="0"/>
                                <w:color w:val="auto"/>
                                <w:sz w:val="28"/>
                                <w:szCs w:val="28"/>
                              </w:rPr>
                              <w:t>What i</w:t>
                            </w:r>
                            <w:r w:rsidRPr="00C5599C">
                              <w:rPr>
                                <w:rStyle w:val="SubtleEmphasis"/>
                                <w:rFonts w:ascii="Arial" w:hAnsi="Arial" w:cs="Arial"/>
                                <w:b/>
                                <w:i w:val="0"/>
                                <w:color w:val="auto"/>
                                <w:sz w:val="28"/>
                                <w:szCs w:val="28"/>
                              </w:rPr>
                              <w:t>s important to me?</w:t>
                            </w:r>
                          </w:p>
                          <w:p w:rsidR="007B3AF8" w:rsidRPr="00D043DA" w:rsidRDefault="007B3AF8" w:rsidP="00D043DA">
                            <w:pPr>
                              <w:rPr>
                                <w:rStyle w:val="SubtleEmphasis"/>
                                <w:rFonts w:cs="Arial"/>
                                <w:i w:val="0"/>
                                <w:color w:val="auto"/>
                                <w:sz w:val="24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244.5pt;margin-top:31.6pt;width:264.75pt;height:12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" fillcolor="white [3201]" strokecolor="black [3200]" strokeweight="2pt">
                <v:textbox>
                  <w:txbxContent>
                    <w:p w:rsidR="007B3AF8" w:rsidRDefault="007B3AF8" w:rsidP="00B76FBD">
                      <w:pPr>
                        <w:jc w:val="center"/>
                        <w:rPr>
                          <w:rStyle w:val="SubtleEmphasis"/>
                          <w:rFonts w:ascii="Arial" w:hAnsi="Arial" w:cs="Arial"/>
                          <w:b/>
                          <w:i w:val="0"/>
                          <w:color w:val="auto"/>
                          <w:sz w:val="28"/>
                          <w:szCs w:val="28"/>
                        </w:rPr>
                      </w:pPr>
                      <w:r>
                        <w:rPr>
                          <w:rStyle w:val="SubtleEmphasis"/>
                          <w:rFonts w:ascii="Arial" w:hAnsi="Arial" w:cs="Arial"/>
                          <w:b/>
                          <w:i w:val="0"/>
                          <w:color w:val="auto"/>
                          <w:sz w:val="28"/>
                          <w:szCs w:val="28"/>
                        </w:rPr>
                        <w:t>What i</w:t>
                      </w:r>
                      <w:r w:rsidRPr="00C5599C">
                        <w:rPr>
                          <w:rStyle w:val="SubtleEmphasis"/>
                          <w:rFonts w:ascii="Arial" w:hAnsi="Arial" w:cs="Arial"/>
                          <w:b/>
                          <w:i w:val="0"/>
                          <w:color w:val="auto"/>
                          <w:sz w:val="28"/>
                          <w:szCs w:val="28"/>
                        </w:rPr>
                        <w:t>s important to me?</w:t>
                      </w:r>
                    </w:p>
                    <w:p w:rsidR="007B3AF8" w:rsidRPr="00D043DA" w:rsidRDefault="007B3AF8" w:rsidP="00D043DA">
                      <w:pPr>
                        <w:rPr>
                          <w:rStyle w:val="SubtleEmphasis"/>
                          <w:rFonts w:cs="Arial"/>
                          <w:i w:val="0"/>
                          <w:color w:val="auto"/>
                          <w:sz w:val="24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C1105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EC90A34" wp14:editId="319959EA">
                <wp:simplePos x="0" y="0"/>
                <wp:positionH relativeFrom="column">
                  <wp:posOffset>3105150</wp:posOffset>
                </wp:positionH>
                <wp:positionV relativeFrom="paragraph">
                  <wp:posOffset>2068195</wp:posOffset>
                </wp:positionV>
                <wp:extent cx="3361055" cy="1993900"/>
                <wp:effectExtent l="0" t="0" r="10795" b="25400"/>
                <wp:wrapNone/>
                <wp:docPr id="526" name="Text Box 5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1055" cy="199390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B3AF8" w:rsidRDefault="007B3AF8" w:rsidP="00E9181D">
                            <w:pPr>
                              <w:spacing w:line="240" w:lineRule="auto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Annual </w:t>
                            </w:r>
                            <w:r w:rsidRPr="004D6F18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Targets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 (to be reviewed September 2016):</w:t>
                            </w:r>
                          </w:p>
                          <w:p w:rsidR="00792A6D" w:rsidRPr="00EC2FEB" w:rsidRDefault="00792A6D" w:rsidP="00EC2FEB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line="240" w:lineRule="auto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26" o:spid="_x0000_s1036" type="#_x0000_t202" style="position:absolute;margin-left:244.5pt;margin-top:162.85pt;width:264.65pt;height:15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" fillcolor="#92cddc [1944]" strokecolor="windowText" strokeweight="2pt">
                <v:textbox>
                  <w:txbxContent>
                    <w:p w:rsidR="007B3AF8" w:rsidRDefault="007B3AF8" w:rsidP="00E9181D">
                      <w:pPr>
                        <w:spacing w:line="240" w:lineRule="auto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Annual </w:t>
                      </w:r>
                      <w:r w:rsidRPr="004D6F18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Targets</w:t>
                      </w: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 (to be reviewed September 2016):</w:t>
                      </w:r>
                    </w:p>
                    <w:p w:rsidR="00792A6D" w:rsidRPr="00EC2FEB" w:rsidRDefault="00792A6D" w:rsidP="00EC2FEB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line="240" w:lineRule="auto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908D4" w:rsidRDefault="001908D4">
      <w:r>
        <w:br w:type="page"/>
      </w:r>
    </w:p>
    <w:p w:rsidR="00087DE6" w:rsidRDefault="001908D4" w:rsidP="00F14835">
      <w:r>
        <w:lastRenderedPageBreak/>
        <w:t>I have read and agreed this pupil profile.</w:t>
      </w:r>
    </w:p>
    <w:p w:rsidR="001908D4" w:rsidRDefault="001908D4" w:rsidP="00F14835"/>
    <w:p w:rsidR="001908D4" w:rsidRDefault="001908D4" w:rsidP="00F14835">
      <w:r>
        <w:t>Student name:__________________________________</w:t>
      </w:r>
    </w:p>
    <w:p w:rsidR="001908D4" w:rsidRDefault="001908D4" w:rsidP="00F14835"/>
    <w:p w:rsidR="001908D4" w:rsidRDefault="001908D4" w:rsidP="00F14835">
      <w:r>
        <w:t>Student signature:</w:t>
      </w:r>
      <w:r w:rsidRPr="001908D4">
        <w:t xml:space="preserve"> </w:t>
      </w:r>
      <w:r>
        <w:t>__________________________________</w:t>
      </w:r>
    </w:p>
    <w:p w:rsidR="001908D4" w:rsidRDefault="001908D4" w:rsidP="00F14835"/>
    <w:p w:rsidR="001908D4" w:rsidRDefault="001908D4" w:rsidP="00F14835">
      <w:r>
        <w:t>Date:_______________________</w:t>
      </w:r>
    </w:p>
    <w:p w:rsidR="001908D4" w:rsidRDefault="001908D4" w:rsidP="00F14835"/>
    <w:p w:rsidR="001908D4" w:rsidRDefault="001908D4" w:rsidP="00F14835"/>
    <w:p w:rsidR="001908D4" w:rsidRDefault="001908D4" w:rsidP="00F14835">
      <w:r>
        <w:t>SEND Key person name:</w:t>
      </w:r>
      <w:r w:rsidRPr="001908D4">
        <w:t xml:space="preserve"> </w:t>
      </w:r>
      <w:r>
        <w:t>__________________________________</w:t>
      </w:r>
    </w:p>
    <w:p w:rsidR="001908D4" w:rsidRDefault="001908D4" w:rsidP="00F14835"/>
    <w:p w:rsidR="001908D4" w:rsidRDefault="001908D4" w:rsidP="00F14835">
      <w:r>
        <w:t>SEND Key person signature:</w:t>
      </w:r>
      <w:r w:rsidRPr="001908D4">
        <w:t xml:space="preserve"> </w:t>
      </w:r>
      <w:r>
        <w:t>__________________________________</w:t>
      </w:r>
    </w:p>
    <w:p w:rsidR="001908D4" w:rsidRDefault="001908D4" w:rsidP="00F14835"/>
    <w:p w:rsidR="001908D4" w:rsidRDefault="001908D4" w:rsidP="00F14835">
      <w:r>
        <w:t>Date: _______________________</w:t>
      </w:r>
    </w:p>
    <w:p w:rsidR="001908D4" w:rsidRPr="00F14835" w:rsidRDefault="001908D4" w:rsidP="00F14835"/>
    <w:sectPr w:rsidR="001908D4" w:rsidRPr="00F14835" w:rsidSect="00F14835">
      <w:type w:val="continuous"/>
      <w:pgSz w:w="11906" w:h="16838"/>
      <w:pgMar w:top="1440" w:right="1440" w:bottom="1440" w:left="1440" w:header="708" w:footer="12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13FC" w:rsidRPr="00F14835" w:rsidRDefault="00BE13FC" w:rsidP="00F14835">
      <w:pPr>
        <w:pStyle w:val="Footer"/>
      </w:pPr>
    </w:p>
  </w:endnote>
  <w:endnote w:type="continuationSeparator" w:id="0">
    <w:p w:rsidR="00BE13FC" w:rsidRPr="00F14835" w:rsidRDefault="00BE13FC" w:rsidP="00F14835">
      <w:pPr>
        <w:pStyle w:val="Footer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13FC" w:rsidRPr="00F14835" w:rsidRDefault="00BE13FC" w:rsidP="00F14835">
      <w:pPr>
        <w:pStyle w:val="Footer"/>
      </w:pPr>
    </w:p>
  </w:footnote>
  <w:footnote w:type="continuationSeparator" w:id="0">
    <w:p w:rsidR="00BE13FC" w:rsidRPr="00F14835" w:rsidRDefault="00BE13FC" w:rsidP="00F14835">
      <w:pPr>
        <w:pStyle w:val="Footer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31FD6"/>
    <w:multiLevelType w:val="hybridMultilevel"/>
    <w:tmpl w:val="00C24E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307339"/>
    <w:multiLevelType w:val="hybridMultilevel"/>
    <w:tmpl w:val="404896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B6154D"/>
    <w:multiLevelType w:val="multilevel"/>
    <w:tmpl w:val="BC3CD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D6B4253"/>
    <w:multiLevelType w:val="hybridMultilevel"/>
    <w:tmpl w:val="7A5A69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E962E9"/>
    <w:multiLevelType w:val="hybridMultilevel"/>
    <w:tmpl w:val="764E1A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EB4E1E"/>
    <w:multiLevelType w:val="multilevel"/>
    <w:tmpl w:val="38465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A4016CA"/>
    <w:multiLevelType w:val="multilevel"/>
    <w:tmpl w:val="13145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D6C411F"/>
    <w:multiLevelType w:val="hybridMultilevel"/>
    <w:tmpl w:val="2BBAC5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6B60DFC"/>
    <w:multiLevelType w:val="hybridMultilevel"/>
    <w:tmpl w:val="732831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2"/>
  </w:num>
  <w:num w:numId="5">
    <w:abstractNumId w:val="7"/>
  </w:num>
  <w:num w:numId="6">
    <w:abstractNumId w:val="1"/>
  </w:num>
  <w:num w:numId="7">
    <w:abstractNumId w:val="4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800"/>
    <w:rsid w:val="00003725"/>
    <w:rsid w:val="00042BCD"/>
    <w:rsid w:val="00050FF5"/>
    <w:rsid w:val="00084F97"/>
    <w:rsid w:val="00087DE6"/>
    <w:rsid w:val="00092388"/>
    <w:rsid w:val="000A44A2"/>
    <w:rsid w:val="00101E97"/>
    <w:rsid w:val="001249BF"/>
    <w:rsid w:val="00145C1F"/>
    <w:rsid w:val="001908D4"/>
    <w:rsid w:val="001D476E"/>
    <w:rsid w:val="001F1800"/>
    <w:rsid w:val="00211C82"/>
    <w:rsid w:val="002207DE"/>
    <w:rsid w:val="0023606C"/>
    <w:rsid w:val="00251694"/>
    <w:rsid w:val="00261AE1"/>
    <w:rsid w:val="002E76A4"/>
    <w:rsid w:val="00304A2F"/>
    <w:rsid w:val="0036326B"/>
    <w:rsid w:val="003B5F58"/>
    <w:rsid w:val="003D57A5"/>
    <w:rsid w:val="003E3D0A"/>
    <w:rsid w:val="003F371D"/>
    <w:rsid w:val="0041151C"/>
    <w:rsid w:val="00424686"/>
    <w:rsid w:val="00427690"/>
    <w:rsid w:val="00434290"/>
    <w:rsid w:val="00437705"/>
    <w:rsid w:val="004476A2"/>
    <w:rsid w:val="0048233D"/>
    <w:rsid w:val="004B58E2"/>
    <w:rsid w:val="004F4925"/>
    <w:rsid w:val="00543E73"/>
    <w:rsid w:val="0058269B"/>
    <w:rsid w:val="005B0B1F"/>
    <w:rsid w:val="00602CE6"/>
    <w:rsid w:val="00620FEB"/>
    <w:rsid w:val="00634065"/>
    <w:rsid w:val="00640F6D"/>
    <w:rsid w:val="00666754"/>
    <w:rsid w:val="00672DDC"/>
    <w:rsid w:val="00693313"/>
    <w:rsid w:val="006B0472"/>
    <w:rsid w:val="006D6829"/>
    <w:rsid w:val="006F2E45"/>
    <w:rsid w:val="00716BA6"/>
    <w:rsid w:val="00735022"/>
    <w:rsid w:val="0076149C"/>
    <w:rsid w:val="00792A6D"/>
    <w:rsid w:val="007B3AF8"/>
    <w:rsid w:val="008259B7"/>
    <w:rsid w:val="00827E96"/>
    <w:rsid w:val="00835C3B"/>
    <w:rsid w:val="0089159F"/>
    <w:rsid w:val="008A6603"/>
    <w:rsid w:val="008B63AE"/>
    <w:rsid w:val="00965F1E"/>
    <w:rsid w:val="009867FF"/>
    <w:rsid w:val="00986E7E"/>
    <w:rsid w:val="009966DD"/>
    <w:rsid w:val="009A2B5C"/>
    <w:rsid w:val="009D7339"/>
    <w:rsid w:val="00A05B27"/>
    <w:rsid w:val="00A661A0"/>
    <w:rsid w:val="00AB2A4E"/>
    <w:rsid w:val="00AC2757"/>
    <w:rsid w:val="00AD4D47"/>
    <w:rsid w:val="00AF3486"/>
    <w:rsid w:val="00AF65D6"/>
    <w:rsid w:val="00B05159"/>
    <w:rsid w:val="00B61FD7"/>
    <w:rsid w:val="00B7279F"/>
    <w:rsid w:val="00B76FBD"/>
    <w:rsid w:val="00B812C3"/>
    <w:rsid w:val="00B8411B"/>
    <w:rsid w:val="00BE13FC"/>
    <w:rsid w:val="00C00592"/>
    <w:rsid w:val="00C1663A"/>
    <w:rsid w:val="00C45E76"/>
    <w:rsid w:val="00C5599C"/>
    <w:rsid w:val="00C7365B"/>
    <w:rsid w:val="00C86184"/>
    <w:rsid w:val="00C909BD"/>
    <w:rsid w:val="00CB0451"/>
    <w:rsid w:val="00CD0AA0"/>
    <w:rsid w:val="00D011D2"/>
    <w:rsid w:val="00D043DA"/>
    <w:rsid w:val="00DB253D"/>
    <w:rsid w:val="00DB5373"/>
    <w:rsid w:val="00E45A8E"/>
    <w:rsid w:val="00E73408"/>
    <w:rsid w:val="00E81F45"/>
    <w:rsid w:val="00E9181D"/>
    <w:rsid w:val="00EA7309"/>
    <w:rsid w:val="00EC1105"/>
    <w:rsid w:val="00EC2FEB"/>
    <w:rsid w:val="00EF487C"/>
    <w:rsid w:val="00F14835"/>
    <w:rsid w:val="00F32777"/>
    <w:rsid w:val="00FA3F60"/>
    <w:rsid w:val="00FC7FBB"/>
    <w:rsid w:val="00FD3439"/>
    <w:rsid w:val="00FF0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08F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08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08F8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FF08F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ja-JP"/>
    </w:rPr>
  </w:style>
  <w:style w:type="paragraph" w:styleId="ListParagraph">
    <w:name w:val="List Paragraph"/>
    <w:basedOn w:val="Normal"/>
    <w:uiPriority w:val="34"/>
    <w:qFormat/>
    <w:rsid w:val="00634065"/>
    <w:pPr>
      <w:ind w:left="720"/>
      <w:contextualSpacing/>
    </w:pPr>
  </w:style>
  <w:style w:type="paragraph" w:styleId="NoSpacing">
    <w:name w:val="No Spacing"/>
    <w:uiPriority w:val="1"/>
    <w:qFormat/>
    <w:rsid w:val="00C1663A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AF65D6"/>
    <w:rPr>
      <w:i/>
      <w:iCs/>
      <w:color w:val="808080" w:themeColor="text1" w:themeTint="7F"/>
    </w:rPr>
  </w:style>
  <w:style w:type="paragraph" w:styleId="Header">
    <w:name w:val="header"/>
    <w:basedOn w:val="Normal"/>
    <w:link w:val="HeaderChar"/>
    <w:uiPriority w:val="99"/>
    <w:unhideWhenUsed/>
    <w:rsid w:val="00B841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411B"/>
  </w:style>
  <w:style w:type="paragraph" w:styleId="Footer">
    <w:name w:val="footer"/>
    <w:basedOn w:val="Normal"/>
    <w:link w:val="FooterChar"/>
    <w:uiPriority w:val="99"/>
    <w:unhideWhenUsed/>
    <w:rsid w:val="00B841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411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08F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08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08F8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FF08F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ja-JP"/>
    </w:rPr>
  </w:style>
  <w:style w:type="paragraph" w:styleId="ListParagraph">
    <w:name w:val="List Paragraph"/>
    <w:basedOn w:val="Normal"/>
    <w:uiPriority w:val="34"/>
    <w:qFormat/>
    <w:rsid w:val="00634065"/>
    <w:pPr>
      <w:ind w:left="720"/>
      <w:contextualSpacing/>
    </w:pPr>
  </w:style>
  <w:style w:type="paragraph" w:styleId="NoSpacing">
    <w:name w:val="No Spacing"/>
    <w:uiPriority w:val="1"/>
    <w:qFormat/>
    <w:rsid w:val="00C1663A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AF65D6"/>
    <w:rPr>
      <w:i/>
      <w:iCs/>
      <w:color w:val="808080" w:themeColor="text1" w:themeTint="7F"/>
    </w:rPr>
  </w:style>
  <w:style w:type="paragraph" w:styleId="Header">
    <w:name w:val="header"/>
    <w:basedOn w:val="Normal"/>
    <w:link w:val="HeaderChar"/>
    <w:uiPriority w:val="99"/>
    <w:unhideWhenUsed/>
    <w:rsid w:val="00B841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411B"/>
  </w:style>
  <w:style w:type="paragraph" w:styleId="Footer">
    <w:name w:val="footer"/>
    <w:basedOn w:val="Normal"/>
    <w:link w:val="FooterChar"/>
    <w:uiPriority w:val="99"/>
    <w:unhideWhenUsed/>
    <w:rsid w:val="00B841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41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dy\Downloads\OPP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OPP template</Template>
  <TotalTime>3</TotalTime>
  <Pages>2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 George's</Company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Hayley Stansfield</dc:creator>
  <cp:lastModifiedBy>Hayley Stansfield</cp:lastModifiedBy>
  <cp:revision>2</cp:revision>
  <cp:lastPrinted>2015-06-17T09:42:00Z</cp:lastPrinted>
  <dcterms:created xsi:type="dcterms:W3CDTF">2015-11-18T20:30:00Z</dcterms:created>
  <dcterms:modified xsi:type="dcterms:W3CDTF">2015-11-18T20:33:00Z</dcterms:modified>
</cp:coreProperties>
</file>